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A450A" w14:textId="77777777" w:rsidR="00202641" w:rsidRDefault="00CB0C42" w:rsidP="00CB0C42">
      <w:pPr>
        <w:pStyle w:val="Overskrift1"/>
        <w:pBdr>
          <w:bottom w:val="single" w:sz="12" w:space="1" w:color="auto"/>
        </w:pBdr>
        <w:spacing w:line="360" w:lineRule="auto"/>
        <w:jc w:val="center"/>
        <w:rPr>
          <w:rStyle w:val="TittelTegn"/>
          <w:sz w:val="36"/>
          <w:szCs w:val="36"/>
        </w:rPr>
      </w:pPr>
      <w:r w:rsidRPr="00343309">
        <w:rPr>
          <w:rStyle w:val="TittelTegn"/>
          <w:sz w:val="36"/>
          <w:szCs w:val="36"/>
        </w:rPr>
        <w:t>LÆRINGSSTØTTE FOR SKRIFTLIGE</w:t>
      </w:r>
      <w:r>
        <w:rPr>
          <w:rStyle w:val="TittelTegn"/>
          <w:sz w:val="36"/>
          <w:szCs w:val="36"/>
        </w:rPr>
        <w:t xml:space="preserve"> EKSAMENS</w:t>
      </w:r>
      <w:r w:rsidRPr="00343309">
        <w:rPr>
          <w:rStyle w:val="TittelTegn"/>
          <w:sz w:val="36"/>
          <w:szCs w:val="36"/>
        </w:rPr>
        <w:t xml:space="preserve"> OPPGAVER</w:t>
      </w:r>
    </w:p>
    <w:p w14:paraId="1A30737A" w14:textId="349B1189" w:rsidR="00CB0C42" w:rsidRPr="002A361D" w:rsidRDefault="00CB0C42" w:rsidP="00202641">
      <w:pPr>
        <w:rPr>
          <w:b/>
          <w:bCs/>
        </w:rPr>
      </w:pPr>
    </w:p>
    <w:tbl>
      <w:tblPr>
        <w:tblStyle w:val="Rutenettabell1lysuthevingsfarge2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2551"/>
        <w:gridCol w:w="2900"/>
        <w:gridCol w:w="1069"/>
      </w:tblGrid>
      <w:tr w:rsidR="00CB0C42" w:rsidRPr="009124F8" w14:paraId="318E730C" w14:textId="77777777" w:rsidTr="00202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1" w:type="dxa"/>
            <w:gridSpan w:val="4"/>
            <w:vAlign w:val="center"/>
          </w:tcPr>
          <w:p w14:paraId="4FCAC904" w14:textId="6620DA5E" w:rsidR="00CB0C42" w:rsidRPr="00202641" w:rsidRDefault="00CB0C42" w:rsidP="00202641">
            <w:pPr>
              <w:pStyle w:val="Overskrift2"/>
              <w:jc w:val="center"/>
              <w:rPr>
                <w:b w:val="0"/>
                <w:bCs w:val="0"/>
              </w:rPr>
            </w:pPr>
            <w:r w:rsidRPr="00202641">
              <w:rPr>
                <w:b w:val="0"/>
                <w:bCs w:val="0"/>
              </w:rPr>
              <w:t>Eksamens oppgaven jeg skal jobbe med</w:t>
            </w:r>
          </w:p>
        </w:tc>
      </w:tr>
      <w:tr w:rsidR="00CB0C42" w:rsidRPr="009124F8" w14:paraId="0A9EAF3E" w14:textId="77777777" w:rsidTr="00CB0C42">
        <w:trPr>
          <w:gridBefore w:val="1"/>
          <w:gridAfter w:val="1"/>
          <w:wBefore w:w="421" w:type="dxa"/>
          <w:wAfter w:w="1069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vAlign w:val="center"/>
          </w:tcPr>
          <w:p w14:paraId="6CE959A0" w14:textId="77777777" w:rsidR="00CB0C42" w:rsidRPr="00CB0C42" w:rsidRDefault="00CB0C42" w:rsidP="00CB0C42">
            <w:pPr>
              <w:spacing w:line="360" w:lineRule="auto"/>
              <w:ind w:left="708"/>
            </w:pPr>
            <w:r w:rsidRPr="00CB0C42">
              <w:rPr>
                <w:sz w:val="28"/>
                <w:szCs w:val="28"/>
              </w:rPr>
              <w:t>EK00_T</w:t>
            </w:r>
          </w:p>
        </w:tc>
        <w:tc>
          <w:tcPr>
            <w:tcW w:w="2900" w:type="dxa"/>
            <w:vAlign w:val="center"/>
          </w:tcPr>
          <w:p w14:paraId="4D853713" w14:textId="4F4F067B" w:rsidR="00CB0C42" w:rsidRPr="00CB0C42" w:rsidRDefault="00CB0C42" w:rsidP="00CB0C42">
            <w:pPr>
              <w:spacing w:line="360" w:lineRule="auto"/>
              <w:ind w:left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B0C42">
              <w:rPr>
                <w:b/>
                <w:bCs/>
                <w:sz w:val="28"/>
                <w:szCs w:val="28"/>
              </w:rPr>
              <w:t>EK00_P</w:t>
            </w:r>
          </w:p>
        </w:tc>
      </w:tr>
    </w:tbl>
    <w:p w14:paraId="40E06FF9" w14:textId="77777777" w:rsidR="00CB0C42" w:rsidRDefault="00CB0C42" w:rsidP="00CB0C42">
      <w:pPr>
        <w:spacing w:line="360" w:lineRule="auto"/>
        <w:rPr>
          <w:b/>
          <w:bCs/>
        </w:rPr>
      </w:pPr>
    </w:p>
    <w:p w14:paraId="7D346A69" w14:textId="77777777" w:rsidR="00CB0C42" w:rsidRPr="00CB0C42" w:rsidRDefault="00CB0C42" w:rsidP="00CB0C42">
      <w:pPr>
        <w:pStyle w:val="Overskrift2"/>
        <w:spacing w:line="360" w:lineRule="auto"/>
        <w:rPr>
          <w:sz w:val="28"/>
          <w:szCs w:val="28"/>
        </w:rPr>
      </w:pPr>
      <w:r w:rsidRPr="00CB0C42">
        <w:rPr>
          <w:sz w:val="28"/>
          <w:szCs w:val="28"/>
        </w:rPr>
        <w:t>1. Hva skal jeg gjøre?</w:t>
      </w:r>
    </w:p>
    <w:p w14:paraId="5EE33EDF" w14:textId="77777777" w:rsidR="00CB0C42" w:rsidRPr="00E16F44" w:rsidRDefault="00CB0C42" w:rsidP="00CB0C42">
      <w:pPr>
        <w:spacing w:line="360" w:lineRule="auto"/>
      </w:pPr>
      <w:r w:rsidRPr="00CB0C42">
        <w:rPr>
          <w:b/>
          <w:bCs/>
          <w:sz w:val="28"/>
          <w:szCs w:val="28"/>
        </w:rPr>
        <w:t>Hva handler oppgaven om – kort forklart med egne ord:</w:t>
      </w:r>
      <w:r w:rsidRPr="00E16F44">
        <w:br/>
      </w:r>
      <w:r w:rsidRPr="00CB0C42">
        <w:rPr>
          <w:i/>
          <w:iCs/>
          <w:sz w:val="22"/>
          <w:szCs w:val="22"/>
          <w:u w:val="single"/>
        </w:rPr>
        <w:t>Eksempel:</w:t>
      </w:r>
      <w:r w:rsidRPr="004A01B0">
        <w:rPr>
          <w:i/>
          <w:iCs/>
          <w:sz w:val="22"/>
          <w:szCs w:val="22"/>
        </w:rPr>
        <w:t xml:space="preserve"> “Jeg skal forklare hva recovery betyr inne psykisk helse og rus.”</w:t>
      </w:r>
    </w:p>
    <w:sdt>
      <w:sdtPr>
        <w:id w:val="-1705709455"/>
        <w:placeholder>
          <w:docPart w:val="DefaultPlaceholder_-1854013440"/>
        </w:placeholder>
        <w:showingPlcHdr/>
      </w:sdtPr>
      <w:sdtContent>
        <w:p w14:paraId="11773100" w14:textId="3D765E62" w:rsidR="00E42355" w:rsidRPr="00E42355" w:rsidRDefault="00E42355" w:rsidP="00E42355">
          <w:r w:rsidRPr="00E42355">
            <w:rPr>
              <w:rStyle w:val="Plassholdertekst"/>
              <w:color w:val="BF4E14" w:themeColor="accent2" w:themeShade="BF"/>
              <w:sz w:val="28"/>
              <w:szCs w:val="28"/>
            </w:rPr>
            <w:t>Klikk eller trykk her for å skrive inn tekst.</w:t>
          </w:r>
        </w:p>
      </w:sdtContent>
    </w:sdt>
    <w:p w14:paraId="1786492F" w14:textId="77777777" w:rsidR="00E42355" w:rsidRDefault="00E42355" w:rsidP="00CB0C42">
      <w:pPr>
        <w:pStyle w:val="Overskrift2"/>
        <w:spacing w:before="0" w:after="0" w:line="360" w:lineRule="auto"/>
      </w:pPr>
    </w:p>
    <w:p w14:paraId="5D68010E" w14:textId="249F8A38" w:rsidR="00CB0C42" w:rsidRDefault="00CB0C42" w:rsidP="00CB0C42">
      <w:pPr>
        <w:pStyle w:val="Overskrift2"/>
        <w:spacing w:before="0" w:after="0" w:line="360" w:lineRule="auto"/>
      </w:pPr>
      <w:r w:rsidRPr="00E16F44">
        <w:t>Er det flere deler i oppgaven?</w:t>
      </w:r>
      <w:r w:rsidRPr="00E16F44">
        <w:br/>
      </w:r>
      <w:sdt>
        <w:sdtPr>
          <w:rPr>
            <w:color w:val="000000" w:themeColor="text1"/>
            <w:sz w:val="28"/>
            <w:szCs w:val="28"/>
          </w:rPr>
          <w:id w:val="93354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0C42">
            <w:rPr>
              <w:rFonts w:ascii="MS Gothic" w:eastAsia="MS Gothic" w:hAnsi="MS Gothic" w:hint="eastAsia"/>
              <w:color w:val="000000" w:themeColor="text1"/>
              <w:sz w:val="28"/>
              <w:szCs w:val="28"/>
            </w:rPr>
            <w:t>☐</w:t>
          </w:r>
        </w:sdtContent>
      </w:sdt>
      <w:r w:rsidRPr="00CB0C42">
        <w:rPr>
          <w:color w:val="000000" w:themeColor="text1"/>
          <w:sz w:val="28"/>
          <w:szCs w:val="28"/>
        </w:rPr>
        <w:t>Ja</w:t>
      </w:r>
      <w:r w:rsidRPr="00E16F44">
        <w:t> </w:t>
      </w:r>
      <w:r w:rsidRPr="00E16F44">
        <w:t> </w:t>
      </w:r>
      <w:sdt>
        <w:sdtPr>
          <w:rPr>
            <w:color w:val="000000" w:themeColor="text1"/>
            <w:sz w:val="28"/>
            <w:szCs w:val="28"/>
          </w:rPr>
          <w:id w:val="-1014992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0C42">
            <w:rPr>
              <w:rFonts w:ascii="MS Gothic" w:eastAsia="MS Gothic" w:hAnsi="MS Gothic" w:hint="eastAsia"/>
              <w:color w:val="000000" w:themeColor="text1"/>
              <w:sz w:val="28"/>
              <w:szCs w:val="28"/>
            </w:rPr>
            <w:t>☐</w:t>
          </w:r>
        </w:sdtContent>
      </w:sdt>
      <w:r w:rsidRPr="00CB0C42">
        <w:rPr>
          <w:color w:val="000000" w:themeColor="text1"/>
          <w:sz w:val="28"/>
          <w:szCs w:val="28"/>
        </w:rPr>
        <w:t>Nei</w:t>
      </w:r>
    </w:p>
    <w:p w14:paraId="79FD6055" w14:textId="77777777" w:rsidR="00CB0C42" w:rsidRDefault="00CB0C42" w:rsidP="00CB0C42">
      <w:pPr>
        <w:spacing w:after="0" w:line="360" w:lineRule="auto"/>
      </w:pPr>
      <w:r w:rsidRPr="00E16F44">
        <w:t>Hvis ja, hvilke deler?</w:t>
      </w:r>
    </w:p>
    <w:sdt>
      <w:sdtPr>
        <w:id w:val="862788249"/>
        <w:placeholder>
          <w:docPart w:val="52FB5AF18A414DB6B881B7CABBBE7649"/>
        </w:placeholder>
        <w:showingPlcHdr/>
      </w:sdtPr>
      <w:sdtContent>
        <w:p w14:paraId="4D4F054A" w14:textId="77777777" w:rsidR="00536FDD" w:rsidRDefault="00536FDD" w:rsidP="00536FDD">
          <w:r w:rsidRPr="00E42355">
            <w:rPr>
              <w:rStyle w:val="Plassholdertekst"/>
              <w:color w:val="BF4E14" w:themeColor="accent2" w:themeShade="BF"/>
              <w:sz w:val="28"/>
              <w:szCs w:val="28"/>
            </w:rPr>
            <w:t>Klikk eller trykk her for å skrive inn tekst.</w:t>
          </w:r>
        </w:p>
      </w:sdtContent>
    </w:sdt>
    <w:p w14:paraId="45EC6A4B" w14:textId="77777777" w:rsidR="00536FDD" w:rsidRPr="00536FDD" w:rsidRDefault="00536FDD" w:rsidP="00536FDD"/>
    <w:p w14:paraId="4AEA83CE" w14:textId="6841F8A3" w:rsidR="00CB0C42" w:rsidRPr="00E16F44" w:rsidRDefault="00CB0C42" w:rsidP="00CB0C42">
      <w:pPr>
        <w:pStyle w:val="Overskrift2"/>
        <w:spacing w:before="0" w:line="360" w:lineRule="auto"/>
      </w:pPr>
      <w:r w:rsidRPr="00E16F44">
        <w:t>2. Hva er målet mitt?</w:t>
      </w:r>
      <w:r w:rsidRPr="00F850E4">
        <w:rPr>
          <w:noProof/>
        </w:rPr>
        <w:t xml:space="preserve"> </w:t>
      </w:r>
    </w:p>
    <w:p w14:paraId="406A110A" w14:textId="77777777" w:rsidR="00CB0C42" w:rsidRPr="00CB0C42" w:rsidRDefault="00CB0C42" w:rsidP="00CB0C42">
      <w:pPr>
        <w:spacing w:after="0" w:line="360" w:lineRule="auto"/>
        <w:rPr>
          <w:b/>
          <w:bCs/>
          <w:sz w:val="6"/>
          <w:szCs w:val="6"/>
        </w:rPr>
      </w:pPr>
    </w:p>
    <w:p w14:paraId="0392F60F" w14:textId="7C8ADFD0" w:rsidR="00CB0C42" w:rsidRDefault="00CB0C42" w:rsidP="00CB0C42">
      <w:pPr>
        <w:spacing w:line="360" w:lineRule="auto"/>
      </w:pPr>
      <w:r w:rsidRPr="00CB0C42">
        <w:rPr>
          <w:b/>
          <w:bCs/>
          <w:color w:val="747474" w:themeColor="background2" w:themeShade="80"/>
          <w:sz w:val="28"/>
          <w:szCs w:val="28"/>
        </w:rPr>
        <w:t>Hva vil jeg vise eller forklare i oppgaven?</w:t>
      </w:r>
      <w:r w:rsidRPr="00E16F44">
        <w:br/>
      </w:r>
      <w:sdt>
        <w:sdtPr>
          <w:id w:val="2099517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16F44">
        <w:t>Vise at jeg forstår teorien</w:t>
      </w:r>
      <w:r w:rsidRPr="00E16F44">
        <w:br/>
      </w:r>
      <w:sdt>
        <w:sdtPr>
          <w:id w:val="-74592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16F44">
        <w:t>Vise hvordan jeg bruker noe i praksis</w:t>
      </w:r>
      <w:r w:rsidRPr="00E16F44">
        <w:br/>
      </w:r>
      <w:sdt>
        <w:sdtPr>
          <w:id w:val="702445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16F44">
        <w:t>Reflektere over erfaringer</w:t>
      </w:r>
      <w:r w:rsidRPr="00E16F44">
        <w:br/>
      </w:r>
      <w:sdt>
        <w:sdtPr>
          <w:id w:val="-773239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16F44">
        <w:t>Annet:</w:t>
      </w:r>
    </w:p>
    <w:sdt>
      <w:sdtPr>
        <w:id w:val="1152638103"/>
        <w:placeholder>
          <w:docPart w:val="6863FE429B994788A53871C0FF3B31C9"/>
        </w:placeholder>
        <w:showingPlcHdr/>
      </w:sdtPr>
      <w:sdtContent>
        <w:p w14:paraId="7CC3AD59" w14:textId="77777777" w:rsidR="00536FDD" w:rsidRDefault="00536FDD" w:rsidP="00536FDD">
          <w:r w:rsidRPr="00E42355">
            <w:rPr>
              <w:rStyle w:val="Plassholdertekst"/>
              <w:color w:val="BF4E14" w:themeColor="accent2" w:themeShade="BF"/>
              <w:sz w:val="28"/>
              <w:szCs w:val="28"/>
            </w:rPr>
            <w:t>Klikk eller trykk her for å skrive inn tekst.</w:t>
          </w:r>
        </w:p>
      </w:sdtContent>
    </w:sdt>
    <w:p w14:paraId="39A5A28E" w14:textId="77777777" w:rsidR="00536FDD" w:rsidRPr="00CB0C42" w:rsidRDefault="00536FDD" w:rsidP="00CB0C42">
      <w:pPr>
        <w:spacing w:line="360" w:lineRule="auto"/>
        <w:rPr>
          <w:b/>
          <w:bCs/>
          <w:color w:val="747474" w:themeColor="background2" w:themeShade="80"/>
          <w:sz w:val="28"/>
          <w:szCs w:val="28"/>
        </w:rPr>
      </w:pPr>
    </w:p>
    <w:p w14:paraId="7BD8FCE8" w14:textId="55D16035" w:rsidR="00202641" w:rsidRPr="00536FDD" w:rsidRDefault="00CB0C42" w:rsidP="00536FDD">
      <w:pPr>
        <w:pStyle w:val="Overskrift2"/>
      </w:pPr>
      <w:r w:rsidRPr="00E16F44">
        <w:lastRenderedPageBreak/>
        <w:t>3. Hva trenger jeg for å komme i gang?</w:t>
      </w:r>
    </w:p>
    <w:p w14:paraId="7C77773E" w14:textId="6D61A371" w:rsidR="00CB0C42" w:rsidRPr="00E47B71" w:rsidRDefault="00CB0C42" w:rsidP="00CB0C42">
      <w:pPr>
        <w:spacing w:line="360" w:lineRule="auto"/>
      </w:pPr>
      <w:r w:rsidRPr="00805E40">
        <w:rPr>
          <w:b/>
          <w:bCs/>
          <w:color w:val="000000" w:themeColor="text1"/>
        </w:rPr>
        <w:t>Sett kryss for det du trenger:</w:t>
      </w:r>
      <w:r w:rsidRPr="00E16F44">
        <w:br/>
      </w:r>
      <w:sdt>
        <w:sdtPr>
          <w:id w:val="-648669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36FDD">
        <w:t xml:space="preserve"> </w:t>
      </w:r>
      <w:r w:rsidR="00A1273F">
        <w:t>Pensumbok</w:t>
      </w:r>
      <w:r w:rsidRPr="00E16F44">
        <w:t> </w:t>
      </w:r>
      <w:sdt>
        <w:sdtPr>
          <w:id w:val="1460536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36FDD">
        <w:t xml:space="preserve"> </w:t>
      </w:r>
      <w:r w:rsidRPr="00E16F44">
        <w:t>PowerPoint</w:t>
      </w:r>
      <w:r w:rsidRPr="00E16F44">
        <w:t> </w:t>
      </w:r>
      <w:sdt>
        <w:sdtPr>
          <w:id w:val="1229036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36FDD">
        <w:t xml:space="preserve"> </w:t>
      </w:r>
      <w:r w:rsidRPr="00E16F44">
        <w:t>Notater fra time</w:t>
      </w:r>
      <w:r w:rsidRPr="00E16F44">
        <w:t> </w:t>
      </w:r>
      <w:sdt>
        <w:sdtPr>
          <w:id w:val="300898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36FDD">
        <w:t xml:space="preserve"> </w:t>
      </w:r>
      <w:r w:rsidRPr="00E16F44">
        <w:t>Artikkel</w:t>
      </w:r>
      <w:r w:rsidRPr="00E16F44">
        <w:br/>
      </w:r>
      <w:sdt>
        <w:sdtPr>
          <w:id w:val="-1811625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FDD">
            <w:rPr>
              <w:rFonts w:ascii="MS Gothic" w:eastAsia="MS Gothic" w:hAnsi="MS Gothic" w:hint="eastAsia"/>
            </w:rPr>
            <w:t>☐</w:t>
          </w:r>
        </w:sdtContent>
      </w:sdt>
      <w:r w:rsidR="00536FDD">
        <w:t xml:space="preserve"> </w:t>
      </w:r>
      <w:r w:rsidRPr="00E16F44">
        <w:t xml:space="preserve">Noen å </w:t>
      </w:r>
      <w:r w:rsidR="00A1273F">
        <w:t>reflektere</w:t>
      </w:r>
      <w:r w:rsidRPr="00E16F44">
        <w:t xml:space="preserve"> med</w:t>
      </w:r>
      <w:r w:rsidR="008A0B9F">
        <w:t xml:space="preserve"> </w:t>
      </w:r>
      <w:r w:rsidR="00A1273F">
        <w:tab/>
      </w:r>
      <w:sdt>
        <w:sdtPr>
          <w:id w:val="-1023092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273F">
            <w:rPr>
              <w:rFonts w:ascii="MS Gothic" w:eastAsia="MS Gothic" w:hAnsi="MS Gothic" w:hint="eastAsia"/>
            </w:rPr>
            <w:t>☐</w:t>
          </w:r>
        </w:sdtContent>
      </w:sdt>
      <w:r w:rsidR="00536FDD">
        <w:t xml:space="preserve"> </w:t>
      </w:r>
      <w:r w:rsidRPr="00E16F44">
        <w:t>Veiledning</w:t>
      </w:r>
      <w:r w:rsidRPr="00E16F44">
        <w:t> </w:t>
      </w:r>
      <w:sdt>
        <w:sdtPr>
          <w:id w:val="187696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36FDD">
        <w:t xml:space="preserve"> </w:t>
      </w:r>
      <w:r w:rsidRPr="00E16F44">
        <w:t>Tid alene til å skrive</w:t>
      </w:r>
    </w:p>
    <w:p w14:paraId="75837225" w14:textId="70A2D48D" w:rsidR="00CB0C42" w:rsidRPr="00CB0C42" w:rsidRDefault="00CB0C42" w:rsidP="00CB0C42">
      <w:pPr>
        <w:spacing w:line="360" w:lineRule="auto"/>
      </w:pPr>
      <w:r w:rsidRPr="00805E40">
        <w:rPr>
          <w:b/>
          <w:bCs/>
          <w:color w:val="000000" w:themeColor="text1"/>
        </w:rPr>
        <w:t>Hvor finner jeg dette?</w:t>
      </w:r>
      <w:r w:rsidRPr="00E16F44">
        <w:br/>
      </w:r>
      <w:sdt>
        <w:sdtPr>
          <w:id w:val="37480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1273F">
        <w:t xml:space="preserve"> </w:t>
      </w:r>
      <w:r>
        <w:t>Skolesystemer</w:t>
      </w:r>
      <w:r w:rsidRPr="00E16F44">
        <w:t> </w:t>
      </w:r>
      <w:sdt>
        <w:sdtPr>
          <w:id w:val="323713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1273F">
        <w:t xml:space="preserve"> </w:t>
      </w:r>
      <w:r w:rsidRPr="00E16F44">
        <w:t>Lærer</w:t>
      </w:r>
      <w:r w:rsidRPr="00E16F44">
        <w:t> </w:t>
      </w:r>
      <w:sdt>
        <w:sdtPr>
          <w:id w:val="1960831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47B71">
        <w:t>P</w:t>
      </w:r>
      <w:r>
        <w:t>ensum</w:t>
      </w:r>
      <w:r w:rsidRPr="00E16F44">
        <w:t> </w:t>
      </w:r>
      <w:sdt>
        <w:sdtPr>
          <w:id w:val="228195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16F44">
        <w:t>Veileder</w:t>
      </w:r>
      <w:r w:rsidRPr="00E16F44">
        <w:t> </w:t>
      </w:r>
      <w:sdt>
        <w:sdtPr>
          <w:id w:val="1568913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16F44">
        <w:t xml:space="preserve">Annet: </w:t>
      </w:r>
      <w:sdt>
        <w:sdtPr>
          <w:id w:val="1669442679"/>
          <w:placeholder>
            <w:docPart w:val="DefaultPlaceholder_-1854013440"/>
          </w:placeholder>
        </w:sdtPr>
        <w:sdtContent>
          <w:r w:rsidR="00805E40" w:rsidRPr="00805E40">
            <w:rPr>
              <w:color w:val="BF4E14" w:themeColor="accent2" w:themeShade="BF"/>
            </w:rPr>
            <w:t>Skriv her</w:t>
          </w:r>
        </w:sdtContent>
      </w:sdt>
      <w:r w:rsidR="00EC459D">
        <w:pict w14:anchorId="7DC3AF8D">
          <v:rect id="_x0000_i1025" style="width:0;height:1.5pt" o:hralign="center" o:hrstd="t" o:hr="t" fillcolor="#a0a0a0" stroked="f"/>
        </w:pict>
      </w:r>
    </w:p>
    <w:p w14:paraId="4EBEFD5C" w14:textId="77777777" w:rsidR="00CB0C42" w:rsidRPr="00E47B71" w:rsidRDefault="00CB0C42" w:rsidP="00E47B71">
      <w:pPr>
        <w:pStyle w:val="Overskrift2"/>
      </w:pPr>
      <w:r w:rsidRPr="00E47B71">
        <w:t>4. Lag en plan – steg for steg (stikkord eller hele setninger)</w:t>
      </w:r>
    </w:p>
    <w:p w14:paraId="100A9F72" w14:textId="77777777" w:rsidR="00CB0C42" w:rsidRPr="00E16F44" w:rsidRDefault="00CB0C42" w:rsidP="00CB0C42">
      <w:pPr>
        <w:spacing w:before="240" w:line="360" w:lineRule="auto"/>
      </w:pPr>
      <w:r w:rsidRPr="00E16F44">
        <w:rPr>
          <w:rFonts w:ascii="Segoe UI Emoji" w:hAnsi="Segoe UI Emoji" w:cs="Segoe UI Emoji"/>
        </w:rPr>
        <w:t>🟩</w:t>
      </w:r>
      <w:r w:rsidRPr="00E16F44">
        <w:t xml:space="preserve"> </w:t>
      </w:r>
      <w:r w:rsidRPr="00E16F44">
        <w:rPr>
          <w:b/>
          <w:bCs/>
        </w:rPr>
        <w:t>Innledning</w:t>
      </w:r>
      <w:r w:rsidRPr="00E16F44">
        <w:t xml:space="preserve"> – </w:t>
      </w:r>
      <w:r w:rsidRPr="004A01B0">
        <w:rPr>
          <w:sz w:val="22"/>
          <w:szCs w:val="22"/>
        </w:rPr>
        <w:t>Hva skal jeg skrive om og hvorfor?</w:t>
      </w:r>
    </w:p>
    <w:sdt>
      <w:sdtPr>
        <w:id w:val="150255816"/>
        <w:placeholder>
          <w:docPart w:val="5E2C374333694964A4F309F142A29131"/>
        </w:placeholder>
        <w:showingPlcHdr/>
      </w:sdtPr>
      <w:sdtContent>
        <w:p w14:paraId="25D7DBC0" w14:textId="40C08C05" w:rsidR="00202641" w:rsidRDefault="00536FDD" w:rsidP="00536FDD">
          <w:r w:rsidRPr="00E42355">
            <w:rPr>
              <w:rStyle w:val="Plassholdertekst"/>
              <w:color w:val="BF4E14" w:themeColor="accent2" w:themeShade="BF"/>
              <w:sz w:val="28"/>
              <w:szCs w:val="28"/>
            </w:rPr>
            <w:t>Klikk eller trykk her for å skrive inn tekst.</w:t>
          </w:r>
        </w:p>
      </w:sdtContent>
    </w:sdt>
    <w:p w14:paraId="1A7FCCFA" w14:textId="77777777" w:rsidR="00536FDD" w:rsidRPr="00536FDD" w:rsidRDefault="00536FDD" w:rsidP="00536FDD"/>
    <w:p w14:paraId="682369A5" w14:textId="07AA2847" w:rsidR="00CB0C42" w:rsidRDefault="00CB0C42" w:rsidP="00CB0C42">
      <w:pPr>
        <w:spacing w:line="360" w:lineRule="auto"/>
        <w:rPr>
          <w:b/>
          <w:bCs/>
          <w:noProof/>
        </w:rPr>
      </w:pPr>
      <w:r w:rsidRPr="00E16F44">
        <w:rPr>
          <w:rFonts w:ascii="Segoe UI Emoji" w:hAnsi="Segoe UI Emoji" w:cs="Segoe UI Emoji"/>
        </w:rPr>
        <w:t>🟦</w:t>
      </w:r>
      <w:r w:rsidRPr="00E16F44">
        <w:t xml:space="preserve"> </w:t>
      </w:r>
      <w:r w:rsidRPr="00E16F44">
        <w:rPr>
          <w:b/>
          <w:bCs/>
        </w:rPr>
        <w:t>Del 1</w:t>
      </w:r>
      <w:r w:rsidRPr="004A01B0">
        <w:rPr>
          <w:b/>
          <w:bCs/>
          <w:sz w:val="22"/>
          <w:szCs w:val="22"/>
        </w:rPr>
        <w:t>:</w:t>
      </w:r>
      <w:r w:rsidRPr="004A01B0">
        <w:rPr>
          <w:sz w:val="22"/>
          <w:szCs w:val="22"/>
        </w:rPr>
        <w:t xml:space="preserve"> (f.eks. teori eller begreper)</w:t>
      </w:r>
      <w:r w:rsidRPr="00F850E4">
        <w:rPr>
          <w:b/>
          <w:bCs/>
          <w:noProof/>
        </w:rPr>
        <w:t xml:space="preserve"> </w:t>
      </w:r>
    </w:p>
    <w:sdt>
      <w:sdtPr>
        <w:id w:val="-325598010"/>
        <w:placeholder>
          <w:docPart w:val="0606EE7DCD484F4791D380D84AC5E827"/>
        </w:placeholder>
        <w:showingPlcHdr/>
      </w:sdtPr>
      <w:sdtContent>
        <w:p w14:paraId="219D0992" w14:textId="77777777" w:rsidR="00536FDD" w:rsidRDefault="00536FDD" w:rsidP="00536FDD">
          <w:r w:rsidRPr="00E42355">
            <w:rPr>
              <w:rStyle w:val="Plassholdertekst"/>
              <w:color w:val="BF4E14" w:themeColor="accent2" w:themeShade="BF"/>
              <w:sz w:val="28"/>
              <w:szCs w:val="28"/>
            </w:rPr>
            <w:t>Klikk eller trykk her for å skrive inn tekst.</w:t>
          </w:r>
        </w:p>
      </w:sdtContent>
    </w:sdt>
    <w:p w14:paraId="22B78A94" w14:textId="77777777" w:rsidR="00536FDD" w:rsidRPr="00E16F44" w:rsidRDefault="00536FDD" w:rsidP="00CB0C42">
      <w:pPr>
        <w:spacing w:line="360" w:lineRule="auto"/>
      </w:pPr>
    </w:p>
    <w:p w14:paraId="7A08643B" w14:textId="77777777" w:rsidR="00CB0C42" w:rsidRDefault="00CB0C42" w:rsidP="00CB0C42">
      <w:pPr>
        <w:spacing w:line="360" w:lineRule="auto"/>
        <w:rPr>
          <w:sz w:val="22"/>
          <w:szCs w:val="22"/>
        </w:rPr>
      </w:pPr>
      <w:r w:rsidRPr="00E16F44">
        <w:rPr>
          <w:rFonts w:ascii="Segoe UI Emoji" w:hAnsi="Segoe UI Emoji" w:cs="Segoe UI Emoji"/>
        </w:rPr>
        <w:t>🟨</w:t>
      </w:r>
      <w:r w:rsidRPr="00E16F44">
        <w:t xml:space="preserve"> </w:t>
      </w:r>
      <w:r w:rsidRPr="00E16F44">
        <w:rPr>
          <w:b/>
          <w:bCs/>
        </w:rPr>
        <w:t>Del 2:</w:t>
      </w:r>
      <w:r w:rsidRPr="00E16F44">
        <w:t xml:space="preserve"> </w:t>
      </w:r>
      <w:r w:rsidRPr="004A01B0">
        <w:rPr>
          <w:sz w:val="22"/>
          <w:szCs w:val="22"/>
        </w:rPr>
        <w:t>(f.eks. egne erfaringer)</w:t>
      </w:r>
    </w:p>
    <w:sdt>
      <w:sdtPr>
        <w:id w:val="1803877408"/>
        <w:placeholder>
          <w:docPart w:val="334AFC5B20D445E0B21D0B5AF80A40DE"/>
        </w:placeholder>
        <w:showingPlcHdr/>
      </w:sdtPr>
      <w:sdtContent>
        <w:p w14:paraId="5BABA4B6" w14:textId="77777777" w:rsidR="00536FDD" w:rsidRDefault="00536FDD" w:rsidP="00536FDD">
          <w:r w:rsidRPr="00E42355">
            <w:rPr>
              <w:rStyle w:val="Plassholdertekst"/>
              <w:color w:val="BF4E14" w:themeColor="accent2" w:themeShade="BF"/>
              <w:sz w:val="28"/>
              <w:szCs w:val="28"/>
            </w:rPr>
            <w:t>Klikk eller trykk her for å skrive inn tekst.</w:t>
          </w:r>
        </w:p>
      </w:sdtContent>
    </w:sdt>
    <w:p w14:paraId="441A086F" w14:textId="77777777" w:rsidR="00536FDD" w:rsidRPr="00E16F44" w:rsidRDefault="00536FDD" w:rsidP="00CB0C42">
      <w:pPr>
        <w:spacing w:line="360" w:lineRule="auto"/>
      </w:pPr>
    </w:p>
    <w:p w14:paraId="4F1DEB7C" w14:textId="77777777" w:rsidR="00CB0C42" w:rsidRDefault="00CB0C42" w:rsidP="00CB0C42">
      <w:pPr>
        <w:spacing w:line="360" w:lineRule="auto"/>
        <w:rPr>
          <w:sz w:val="22"/>
          <w:szCs w:val="22"/>
        </w:rPr>
      </w:pPr>
      <w:r w:rsidRPr="00E16F44">
        <w:rPr>
          <w:rFonts w:ascii="Segoe UI Emoji" w:hAnsi="Segoe UI Emoji" w:cs="Segoe UI Emoji"/>
        </w:rPr>
        <w:t>🟧</w:t>
      </w:r>
      <w:r w:rsidRPr="00E16F44">
        <w:t xml:space="preserve"> </w:t>
      </w:r>
      <w:r w:rsidRPr="00E16F44">
        <w:rPr>
          <w:b/>
          <w:bCs/>
        </w:rPr>
        <w:t>Refleksjon</w:t>
      </w:r>
      <w:r w:rsidRPr="00E16F44">
        <w:t xml:space="preserve"> – </w:t>
      </w:r>
      <w:r w:rsidRPr="004A01B0">
        <w:rPr>
          <w:sz w:val="22"/>
          <w:szCs w:val="22"/>
        </w:rPr>
        <w:t>Hva har jeg lært? Hva betyr dette for meg?</w:t>
      </w:r>
    </w:p>
    <w:sdt>
      <w:sdtPr>
        <w:id w:val="1603303218"/>
        <w:placeholder>
          <w:docPart w:val="C692F27F8F624FFFADD0F17A5B70CE34"/>
        </w:placeholder>
        <w:showingPlcHdr/>
      </w:sdtPr>
      <w:sdtContent>
        <w:p w14:paraId="5ED1C03B" w14:textId="33E75B6D" w:rsidR="00536FDD" w:rsidRDefault="00536FDD" w:rsidP="00536FDD">
          <w:r w:rsidRPr="00E42355">
            <w:rPr>
              <w:rStyle w:val="Plassholdertekst"/>
              <w:color w:val="BF4E14" w:themeColor="accent2" w:themeShade="BF"/>
              <w:sz w:val="28"/>
              <w:szCs w:val="28"/>
            </w:rPr>
            <w:t>Klikk eller trykk her for å skrive inn tekst.</w:t>
          </w:r>
        </w:p>
      </w:sdtContent>
    </w:sdt>
    <w:p w14:paraId="3D957FB7" w14:textId="77777777" w:rsidR="00536FDD" w:rsidRPr="00E16F44" w:rsidRDefault="00536FDD" w:rsidP="00536FDD"/>
    <w:p w14:paraId="7AC66D88" w14:textId="77777777" w:rsidR="00CB0C42" w:rsidRDefault="00CB0C42" w:rsidP="00CB0C42">
      <w:pPr>
        <w:spacing w:line="360" w:lineRule="auto"/>
        <w:rPr>
          <w:sz w:val="22"/>
          <w:szCs w:val="22"/>
        </w:rPr>
      </w:pPr>
      <w:r w:rsidRPr="00E16F44">
        <w:rPr>
          <w:rFonts w:ascii="Segoe UI Emoji" w:hAnsi="Segoe UI Emoji" w:cs="Segoe UI Emoji"/>
        </w:rPr>
        <w:t>🟥</w:t>
      </w:r>
      <w:r w:rsidRPr="00E16F44">
        <w:t xml:space="preserve"> </w:t>
      </w:r>
      <w:r w:rsidRPr="00E16F44">
        <w:rPr>
          <w:b/>
          <w:bCs/>
        </w:rPr>
        <w:t>Avslutning</w:t>
      </w:r>
      <w:r w:rsidRPr="00E16F44">
        <w:t xml:space="preserve"> – </w:t>
      </w:r>
      <w:r w:rsidRPr="004A01B0">
        <w:rPr>
          <w:sz w:val="22"/>
          <w:szCs w:val="22"/>
        </w:rPr>
        <w:t>Oppsummer det viktigste</w:t>
      </w:r>
    </w:p>
    <w:sdt>
      <w:sdtPr>
        <w:id w:val="-2089993114"/>
        <w:placeholder>
          <w:docPart w:val="9EFC8B72FEEB4A91BF9B10EF5ACE494F"/>
        </w:placeholder>
        <w:showingPlcHdr/>
      </w:sdtPr>
      <w:sdtContent>
        <w:p w14:paraId="2B2DD308" w14:textId="77777777" w:rsidR="00536FDD" w:rsidRDefault="00536FDD" w:rsidP="00536FDD">
          <w:r w:rsidRPr="00E42355">
            <w:rPr>
              <w:rStyle w:val="Plassholdertekst"/>
              <w:color w:val="BF4E14" w:themeColor="accent2" w:themeShade="BF"/>
              <w:sz w:val="28"/>
              <w:szCs w:val="28"/>
            </w:rPr>
            <w:t>Klikk eller trykk her for å skrive inn tekst.</w:t>
          </w:r>
        </w:p>
      </w:sdtContent>
    </w:sdt>
    <w:p w14:paraId="1C3BEB19" w14:textId="77777777" w:rsidR="00536FDD" w:rsidRPr="001B2B76" w:rsidRDefault="00536FDD" w:rsidP="00CB0C42">
      <w:pPr>
        <w:spacing w:line="360" w:lineRule="auto"/>
      </w:pPr>
    </w:p>
    <w:p w14:paraId="341D999A" w14:textId="12237330" w:rsidR="00CB0C42" w:rsidRPr="00E16F44" w:rsidRDefault="00CB0C42" w:rsidP="00E451A3">
      <w:pPr>
        <w:pStyle w:val="Overskrift2"/>
      </w:pPr>
      <w:r w:rsidRPr="00E16F44">
        <w:lastRenderedPageBreak/>
        <w:t xml:space="preserve">5. </w:t>
      </w:r>
      <w:r w:rsidR="00D83C92">
        <w:t>O</w:t>
      </w:r>
      <w:r w:rsidR="00736836">
        <w:t xml:space="preserve">verfør notatene </w:t>
      </w:r>
      <w:r w:rsidR="00E451A3">
        <w:t xml:space="preserve">over inn </w:t>
      </w:r>
      <w:r w:rsidR="00736836">
        <w:t>i eksamens</w:t>
      </w:r>
      <w:r w:rsidR="00E451A3">
        <w:t>dokumentet</w:t>
      </w:r>
    </w:p>
    <w:p w14:paraId="6E9A78BE" w14:textId="77777777" w:rsidR="00CB0C42" w:rsidRPr="00E16F44" w:rsidRDefault="00CB0C42" w:rsidP="00CB0C42">
      <w:pPr>
        <w:spacing w:line="360" w:lineRule="auto"/>
      </w:pPr>
      <w:r w:rsidRPr="00E16F44">
        <w:rPr>
          <w:b/>
          <w:bCs/>
        </w:rPr>
        <w:t>Hva vil jeg skrive først? (ett avsnitt om gangen):</w:t>
      </w:r>
    </w:p>
    <w:p w14:paraId="3716FC06" w14:textId="77777777" w:rsidR="00CB0C42" w:rsidRPr="00E16F44" w:rsidRDefault="00EC459D" w:rsidP="00CB0C42">
      <w:pPr>
        <w:spacing w:line="360" w:lineRule="auto"/>
      </w:pPr>
      <w:sdt>
        <w:sdtPr>
          <w:id w:val="934559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C42">
            <w:rPr>
              <w:rFonts w:ascii="MS Gothic" w:eastAsia="MS Gothic" w:hAnsi="MS Gothic" w:hint="eastAsia"/>
            </w:rPr>
            <w:t>☐</w:t>
          </w:r>
        </w:sdtContent>
      </w:sdt>
      <w:r w:rsidR="00CB0C42" w:rsidRPr="00E16F44">
        <w:t>Jeg skriver i stikkord først</w:t>
      </w:r>
      <w:r w:rsidR="00CB0C42" w:rsidRPr="00E16F44">
        <w:br/>
      </w:r>
      <w:sdt>
        <w:sdtPr>
          <w:id w:val="1452826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C42">
            <w:rPr>
              <w:rFonts w:ascii="MS Gothic" w:eastAsia="MS Gothic" w:hAnsi="MS Gothic" w:hint="eastAsia"/>
            </w:rPr>
            <w:t>☐</w:t>
          </w:r>
        </w:sdtContent>
      </w:sdt>
      <w:r w:rsidR="00CB0C42">
        <w:t>J</w:t>
      </w:r>
      <w:r w:rsidR="00CB0C42" w:rsidRPr="00E16F44">
        <w:t xml:space="preserve">eg </w:t>
      </w:r>
      <w:r w:rsidR="00CB0C42">
        <w:t>kopierer notatene over (Del 4) og limer inn i eksamensdokumentet</w:t>
      </w:r>
      <w:r w:rsidR="00CB0C42" w:rsidRPr="00E16F44">
        <w:br/>
      </w:r>
      <w:sdt>
        <w:sdtPr>
          <w:id w:val="-372777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C42">
            <w:rPr>
              <w:rFonts w:ascii="MS Gothic" w:eastAsia="MS Gothic" w:hAnsi="MS Gothic" w:hint="eastAsia"/>
            </w:rPr>
            <w:t>☐</w:t>
          </w:r>
        </w:sdtContent>
      </w:sdt>
      <w:r w:rsidR="00CB0C42" w:rsidRPr="00E16F44">
        <w:t>Jeg bruker diktering (taleskriving)</w:t>
      </w:r>
    </w:p>
    <w:p w14:paraId="3317D65B" w14:textId="651611D1" w:rsidR="00CB0C42" w:rsidRPr="00202641" w:rsidRDefault="00EC459D" w:rsidP="00CB0C42">
      <w:pPr>
        <w:spacing w:line="360" w:lineRule="auto"/>
      </w:pPr>
      <w:r>
        <w:pict w14:anchorId="55899546">
          <v:rect id="_x0000_i1026" style="width:0;height:1.5pt" o:hralign="center" o:hrstd="t" o:hr="t" fillcolor="#a0a0a0" stroked="f"/>
        </w:pict>
      </w:r>
    </w:p>
    <w:p w14:paraId="3487385A" w14:textId="77777777" w:rsidR="00CB0C42" w:rsidRPr="00E16F44" w:rsidRDefault="00CB0C42" w:rsidP="00E451A3">
      <w:pPr>
        <w:pStyle w:val="Overskrift2"/>
      </w:pPr>
      <w:r w:rsidRPr="00E16F44">
        <w:t>6. Sjekk før levering</w:t>
      </w:r>
    </w:p>
    <w:p w14:paraId="64AC798C" w14:textId="6BA20C99" w:rsidR="00E451A3" w:rsidRPr="00805E40" w:rsidRDefault="00805E40" w:rsidP="00E451A3">
      <w:pPr>
        <w:spacing w:after="0" w:line="360" w:lineRule="auto"/>
        <w:rPr>
          <w:b/>
          <w:bCs/>
        </w:rPr>
      </w:pPr>
      <w:sdt>
        <w:sdtPr>
          <w:rPr>
            <w:rStyle w:val="Sterk"/>
          </w:rPr>
          <w:id w:val="-46455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Sterk"/>
              <w:rFonts w:ascii="MS Gothic" w:eastAsia="MS Gothic" w:hAnsi="MS Gothic" w:hint="eastAsia"/>
            </w:rPr>
            <w:t>☐</w:t>
          </w:r>
        </w:sdtContent>
      </w:sdt>
      <w:r>
        <w:rPr>
          <w:rStyle w:val="Sterk"/>
        </w:rPr>
        <w:t xml:space="preserve"> </w:t>
      </w:r>
      <w:r w:rsidR="00CB0C42" w:rsidRPr="00E451A3">
        <w:rPr>
          <w:rStyle w:val="Sterk"/>
        </w:rPr>
        <w:t>Har jeg svart på det oppgaven spør om</w:t>
      </w:r>
      <w:r w:rsidR="00CB0C42" w:rsidRPr="00E16F44">
        <w:t>?</w:t>
      </w:r>
      <w:r w:rsidR="00CB0C42" w:rsidRPr="00E16F44">
        <w:br/>
      </w:r>
      <w:sdt>
        <w:sdtPr>
          <w:rPr>
            <w:b/>
            <w:bCs/>
          </w:rPr>
          <w:id w:val="1778823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</w:t>
      </w:r>
      <w:r w:rsidR="00E451A3" w:rsidRPr="00805E40">
        <w:rPr>
          <w:b/>
          <w:bCs/>
        </w:rPr>
        <w:t>Struktur</w:t>
      </w:r>
    </w:p>
    <w:p w14:paraId="71D6B0FD" w14:textId="77777777" w:rsidR="00E451A3" w:rsidRPr="00805E40" w:rsidRDefault="00EC459D" w:rsidP="00805E40">
      <w:pPr>
        <w:spacing w:after="0" w:line="360" w:lineRule="auto"/>
        <w:ind w:firstLine="426"/>
        <w:rPr>
          <w:b/>
          <w:bCs/>
        </w:rPr>
      </w:pPr>
      <w:sdt>
        <w:sdtPr>
          <w:rPr>
            <w:b/>
            <w:bCs/>
          </w:rPr>
          <w:id w:val="-1678802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1A3" w:rsidRPr="00805E40">
            <w:rPr>
              <w:rFonts w:eastAsia="MS Gothic"/>
              <w:b/>
              <w:bCs/>
            </w:rPr>
            <w:t>☐</w:t>
          </w:r>
        </w:sdtContent>
      </w:sdt>
      <w:r w:rsidR="00E451A3" w:rsidRPr="00805E40">
        <w:rPr>
          <w:b/>
          <w:bCs/>
        </w:rPr>
        <w:t xml:space="preserve"> Har jeg lagt inn avsnitt som gjør teksten lett å lese?</w:t>
      </w:r>
    </w:p>
    <w:p w14:paraId="7867E0C7" w14:textId="77777777" w:rsidR="00E451A3" w:rsidRPr="00805E40" w:rsidRDefault="00EC459D" w:rsidP="00805E40">
      <w:pPr>
        <w:spacing w:after="0" w:line="360" w:lineRule="auto"/>
        <w:ind w:firstLine="426"/>
        <w:rPr>
          <w:b/>
          <w:bCs/>
        </w:rPr>
      </w:pPr>
      <w:sdt>
        <w:sdtPr>
          <w:rPr>
            <w:b/>
            <w:bCs/>
          </w:rPr>
          <w:id w:val="1164980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1A3" w:rsidRPr="00805E40">
            <w:rPr>
              <w:rFonts w:eastAsia="MS Gothic"/>
              <w:b/>
              <w:bCs/>
            </w:rPr>
            <w:t>☐</w:t>
          </w:r>
        </w:sdtContent>
      </w:sdt>
      <w:r w:rsidR="00E451A3" w:rsidRPr="00805E40">
        <w:rPr>
          <w:b/>
          <w:bCs/>
        </w:rPr>
        <w:t xml:space="preserve"> Har jeg ett tydelig skille mellom hvor en oppgave ender og hvor neste starter?</w:t>
      </w:r>
    </w:p>
    <w:p w14:paraId="52034D94" w14:textId="77777777" w:rsidR="00E451A3" w:rsidRPr="00805E40" w:rsidRDefault="00EC459D" w:rsidP="00805E40">
      <w:pPr>
        <w:spacing w:after="0" w:line="360" w:lineRule="auto"/>
        <w:ind w:firstLine="426"/>
        <w:rPr>
          <w:b/>
          <w:bCs/>
        </w:rPr>
      </w:pPr>
      <w:sdt>
        <w:sdtPr>
          <w:rPr>
            <w:b/>
            <w:bCs/>
          </w:rPr>
          <w:id w:val="-37555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1A3" w:rsidRPr="00805E40">
            <w:rPr>
              <w:rFonts w:eastAsia="MS Gothic"/>
              <w:b/>
              <w:bCs/>
            </w:rPr>
            <w:t>☐</w:t>
          </w:r>
        </w:sdtContent>
      </w:sdt>
      <w:r w:rsidR="00E451A3" w:rsidRPr="00805E40">
        <w:rPr>
          <w:b/>
          <w:bCs/>
        </w:rPr>
        <w:t xml:space="preserve"> Har jeg lagt inn forside, innholdsfortegnelse og referanseliste?</w:t>
      </w:r>
    </w:p>
    <w:p w14:paraId="401E3EAC" w14:textId="30CA044C" w:rsidR="00E451A3" w:rsidRPr="00805E40" w:rsidRDefault="00EC459D" w:rsidP="00805E40">
      <w:pPr>
        <w:spacing w:line="360" w:lineRule="auto"/>
        <w:ind w:firstLine="426"/>
        <w:rPr>
          <w:b/>
          <w:bCs/>
        </w:rPr>
      </w:pPr>
      <w:sdt>
        <w:sdtPr>
          <w:rPr>
            <w:b/>
            <w:bCs/>
          </w:rPr>
          <w:id w:val="-12956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1A3" w:rsidRPr="00805E40">
            <w:rPr>
              <w:rFonts w:eastAsia="MS Gothic"/>
              <w:b/>
              <w:bCs/>
            </w:rPr>
            <w:t>☐</w:t>
          </w:r>
        </w:sdtContent>
      </w:sdt>
      <w:r w:rsidR="00E451A3" w:rsidRPr="00805E40">
        <w:rPr>
          <w:b/>
          <w:bCs/>
        </w:rPr>
        <w:t xml:space="preserve"> Har jeg fjernet navnet mitt fra dokumentet og lagt inn eksamens ID?</w:t>
      </w:r>
      <w:r w:rsidR="00CB0C42" w:rsidRPr="00805E40">
        <w:rPr>
          <w:b/>
          <w:bCs/>
        </w:rPr>
        <w:br/>
      </w:r>
      <w:sdt>
        <w:sdtPr>
          <w:rPr>
            <w:b/>
            <w:bCs/>
          </w:rPr>
          <w:id w:val="1614860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5E4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05E40">
        <w:rPr>
          <w:b/>
          <w:bCs/>
        </w:rPr>
        <w:t xml:space="preserve"> </w:t>
      </w:r>
      <w:r w:rsidR="00CB0C42" w:rsidRPr="00805E40">
        <w:rPr>
          <w:b/>
          <w:bCs/>
        </w:rPr>
        <w:t>Har jeg brukt egne ord og har jeg gjort sitater tydelig med anførselstegn og kilde?</w:t>
      </w:r>
    </w:p>
    <w:p w14:paraId="6F9BAA08" w14:textId="2B3C6AD6" w:rsidR="00202641" w:rsidRPr="00805E40" w:rsidRDefault="00EC459D" w:rsidP="00805E40">
      <w:pPr>
        <w:spacing w:before="240" w:line="360" w:lineRule="auto"/>
        <w:rPr>
          <w:b/>
          <w:bCs/>
        </w:rPr>
      </w:pPr>
      <w:sdt>
        <w:sdtPr>
          <w:rPr>
            <w:b/>
            <w:bCs/>
          </w:rPr>
          <w:id w:val="-1008747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E4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E451A3" w:rsidRPr="00805E40">
        <w:rPr>
          <w:b/>
          <w:bCs/>
        </w:rPr>
        <w:t xml:space="preserve"> Om jeg har jeg brukt KI, har jeg skrevet ett avsnitt i starten av oppgaven som beskriver hvordan jeg har brukt det </w:t>
      </w:r>
      <w:r w:rsidR="00E451A3" w:rsidRPr="00805E40">
        <w:t>(</w:t>
      </w:r>
      <w:r w:rsidR="00202641" w:rsidRPr="00805E40">
        <w:t xml:space="preserve">reinskriving av tekst, hjelp til struktur </w:t>
      </w:r>
      <w:proofErr w:type="spellStart"/>
      <w:r w:rsidR="00202641" w:rsidRPr="00805E40">
        <w:t>etc</w:t>
      </w:r>
      <w:proofErr w:type="spellEnd"/>
      <w:r w:rsidR="00202641" w:rsidRPr="00805E40">
        <w:t>)</w:t>
      </w:r>
      <w:r w:rsidR="00CB0C42" w:rsidRPr="00805E40">
        <w:br/>
      </w:r>
      <w:sdt>
        <w:sdtPr>
          <w:rPr>
            <w:b/>
            <w:bCs/>
          </w:rPr>
          <w:id w:val="-1996865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5E4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05E40">
        <w:rPr>
          <w:b/>
          <w:bCs/>
        </w:rPr>
        <w:t xml:space="preserve"> </w:t>
      </w:r>
      <w:r w:rsidR="00CB0C42" w:rsidRPr="00805E40">
        <w:rPr>
          <w:b/>
          <w:bCs/>
        </w:rPr>
        <w:t xml:space="preserve">Har jeg </w:t>
      </w:r>
      <w:r w:rsidR="00202641" w:rsidRPr="00805E40">
        <w:rPr>
          <w:b/>
          <w:bCs/>
        </w:rPr>
        <w:t>lagt inn</w:t>
      </w:r>
      <w:r w:rsidR="00CB0C42" w:rsidRPr="00805E40">
        <w:rPr>
          <w:b/>
          <w:bCs/>
        </w:rPr>
        <w:t xml:space="preserve"> alle kildene jeg brukte</w:t>
      </w:r>
      <w:r w:rsidR="00202641" w:rsidRPr="00805E40">
        <w:rPr>
          <w:b/>
          <w:bCs/>
        </w:rPr>
        <w:t xml:space="preserve"> i løpende tekst</w:t>
      </w:r>
      <w:r w:rsidR="00CB0C42" w:rsidRPr="00805E40">
        <w:rPr>
          <w:b/>
          <w:bCs/>
        </w:rPr>
        <w:t xml:space="preserve"> og </w:t>
      </w:r>
      <w:r w:rsidR="00202641" w:rsidRPr="00805E40">
        <w:rPr>
          <w:b/>
          <w:bCs/>
        </w:rPr>
        <w:t xml:space="preserve">deretter </w:t>
      </w:r>
      <w:r w:rsidR="00CB0C42" w:rsidRPr="00805E40">
        <w:rPr>
          <w:b/>
          <w:bCs/>
        </w:rPr>
        <w:t>ført d</w:t>
      </w:r>
      <w:r w:rsidR="00202641" w:rsidRPr="00805E40">
        <w:rPr>
          <w:b/>
          <w:bCs/>
        </w:rPr>
        <w:t>e opp</w:t>
      </w:r>
      <w:r w:rsidR="00CB0C42" w:rsidRPr="00805E40">
        <w:rPr>
          <w:b/>
          <w:bCs/>
        </w:rPr>
        <w:t xml:space="preserve"> i referanselisten?</w:t>
      </w:r>
      <w:r w:rsidR="00CB0C42" w:rsidRPr="00805E40">
        <w:rPr>
          <w:b/>
          <w:bCs/>
        </w:rPr>
        <w:br/>
      </w:r>
      <w:sdt>
        <w:sdtPr>
          <w:rPr>
            <w:b/>
            <w:bCs/>
          </w:rPr>
          <w:id w:val="-278421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5E4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05E40">
        <w:rPr>
          <w:b/>
          <w:bCs/>
        </w:rPr>
        <w:t xml:space="preserve"> </w:t>
      </w:r>
      <w:r w:rsidR="00CB0C42" w:rsidRPr="00805E40">
        <w:rPr>
          <w:b/>
          <w:bCs/>
        </w:rPr>
        <w:t>Har jeg tatt inn egenerfaring</w:t>
      </w:r>
      <w:r w:rsidR="00202641" w:rsidRPr="00805E40">
        <w:rPr>
          <w:b/>
          <w:bCs/>
        </w:rPr>
        <w:t xml:space="preserve"> der det er relevant?</w:t>
      </w:r>
    </w:p>
    <w:p w14:paraId="42899FA0" w14:textId="68F5F5F2" w:rsidR="00CB0C42" w:rsidRPr="00805E40" w:rsidRDefault="00805E40" w:rsidP="00202641">
      <w:pPr>
        <w:spacing w:after="0" w:line="360" w:lineRule="auto"/>
      </w:pPr>
      <w:sdt>
        <w:sdtPr>
          <w:rPr>
            <w:b/>
            <w:bCs/>
          </w:rPr>
          <w:id w:val="-667479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</w:t>
      </w:r>
      <w:r w:rsidR="00202641" w:rsidRPr="00805E40">
        <w:rPr>
          <w:b/>
          <w:bCs/>
        </w:rPr>
        <w:t>Har jeg begrunnet</w:t>
      </w:r>
      <w:r w:rsidR="00CB0C42" w:rsidRPr="00805E40">
        <w:rPr>
          <w:b/>
          <w:bCs/>
        </w:rPr>
        <w:t xml:space="preserve"> mine meninger og antakelser</w:t>
      </w:r>
      <w:r w:rsidR="00202641" w:rsidRPr="00805E40">
        <w:rPr>
          <w:b/>
          <w:bCs/>
        </w:rPr>
        <w:t xml:space="preserve"> (</w:t>
      </w:r>
      <w:r w:rsidR="00202641" w:rsidRPr="00805E40">
        <w:rPr>
          <w:i/>
          <w:iCs/>
        </w:rPr>
        <w:t>Forklart hvorfor jeg mener og tenker slik jeg gjør</w:t>
      </w:r>
      <w:r w:rsidR="00202641" w:rsidRPr="00805E40">
        <w:t>)</w:t>
      </w:r>
      <w:r w:rsidR="00CB0C42" w:rsidRPr="00805E40">
        <w:t>?</w:t>
      </w:r>
    </w:p>
    <w:p w14:paraId="34BD892E" w14:textId="6DEB4EDD" w:rsidR="00CB0C42" w:rsidRPr="00E16F44" w:rsidRDefault="00202641" w:rsidP="00202641">
      <w:pPr>
        <w:spacing w:after="0" w:line="360" w:lineRule="auto"/>
      </w:pPr>
      <w:r>
        <w:t>Annet:</w:t>
      </w:r>
    </w:p>
    <w:sdt>
      <w:sdtPr>
        <w:id w:val="-2078744318"/>
        <w:placeholder>
          <w:docPart w:val="DefaultPlaceholder_-1854013440"/>
        </w:placeholder>
        <w:showingPlcHdr/>
      </w:sdtPr>
      <w:sdtContent>
        <w:p w14:paraId="60AEC66B" w14:textId="39303ADB" w:rsidR="00202641" w:rsidRPr="00202641" w:rsidRDefault="00805E40" w:rsidP="00202641">
          <w:r w:rsidRPr="00805E40">
            <w:rPr>
              <w:rStyle w:val="Plassholdertekst"/>
              <w:color w:val="BF4E14" w:themeColor="accent2" w:themeShade="BF"/>
            </w:rPr>
            <w:t>Klikk eller trykk her for å skrive inn tekst.</w:t>
          </w:r>
        </w:p>
      </w:sdtContent>
    </w:sdt>
    <w:p w14:paraId="694C0B47" w14:textId="77777777" w:rsidR="00202641" w:rsidRDefault="00202641" w:rsidP="00202641"/>
    <w:p w14:paraId="5753C0DB" w14:textId="77777777" w:rsidR="00805E40" w:rsidRDefault="00805E40" w:rsidP="00202641"/>
    <w:p w14:paraId="6A5FD9A7" w14:textId="77777777" w:rsidR="00805E40" w:rsidRDefault="00805E40" w:rsidP="00202641"/>
    <w:p w14:paraId="4898B6E1" w14:textId="77777777" w:rsidR="00805E40" w:rsidRPr="00202641" w:rsidRDefault="00805E40" w:rsidP="00202641"/>
    <w:p w14:paraId="6F35BBCE" w14:textId="2BFECEB0" w:rsidR="00CB0C42" w:rsidRPr="00E16F44" w:rsidRDefault="00CB0C42" w:rsidP="00202641">
      <w:pPr>
        <w:pStyle w:val="Overskrift2"/>
      </w:pPr>
      <w:r w:rsidRPr="00E16F44">
        <w:lastRenderedPageBreak/>
        <w:t>7. Hva hjalp meg – og hva kan jeg gjøre neste gang?</w:t>
      </w:r>
    </w:p>
    <w:p w14:paraId="1228AB23" w14:textId="70E44EEF" w:rsidR="00202641" w:rsidRDefault="00CB0C42" w:rsidP="00CB0C42">
      <w:pPr>
        <w:spacing w:line="360" w:lineRule="auto"/>
      </w:pPr>
      <w:r w:rsidRPr="00E16F44">
        <w:rPr>
          <w:b/>
          <w:bCs/>
        </w:rPr>
        <w:t>Dette fungerte bra:</w:t>
      </w:r>
    </w:p>
    <w:sdt>
      <w:sdtPr>
        <w:id w:val="2054890629"/>
        <w:placeholder>
          <w:docPart w:val="DefaultPlaceholder_-1854013440"/>
        </w:placeholder>
        <w:showingPlcHdr/>
      </w:sdtPr>
      <w:sdtContent>
        <w:p w14:paraId="1C063C1F" w14:textId="2F6C6599" w:rsidR="00805E40" w:rsidRPr="00805E40" w:rsidRDefault="00805E40" w:rsidP="00CB0C42">
          <w:pPr>
            <w:spacing w:line="360" w:lineRule="auto"/>
          </w:pPr>
          <w:r w:rsidRPr="00805E40">
            <w:rPr>
              <w:rStyle w:val="Plassholdertekst"/>
              <w:color w:val="BF4E14" w:themeColor="accent2" w:themeShade="BF"/>
            </w:rPr>
            <w:t>Klikk eller trykk her for å skrive inn tekst.</w:t>
          </w:r>
        </w:p>
      </w:sdtContent>
    </w:sdt>
    <w:p w14:paraId="7E8FF173" w14:textId="2C25ADC8" w:rsidR="00CB0C42" w:rsidRDefault="00202641" w:rsidP="00CB0C42">
      <w:pPr>
        <w:spacing w:line="360" w:lineRule="auto"/>
      </w:pPr>
      <w:r>
        <w:rPr>
          <w:b/>
          <w:bCs/>
        </w:rPr>
        <w:t>Hva skal jeg gjøre annerledes neste gang</w:t>
      </w:r>
      <w:r w:rsidR="00CB0C42" w:rsidRPr="00E16F44">
        <w:rPr>
          <w:b/>
          <w:bCs/>
        </w:rPr>
        <w:t>:</w:t>
      </w:r>
    </w:p>
    <w:sdt>
      <w:sdtPr>
        <w:id w:val="-2119361126"/>
        <w:placeholder>
          <w:docPart w:val="DefaultPlaceholder_-1854013440"/>
        </w:placeholder>
        <w:showingPlcHdr/>
      </w:sdtPr>
      <w:sdtContent>
        <w:p w14:paraId="4CBD8547" w14:textId="6DB08905" w:rsidR="00CB0C42" w:rsidRDefault="00805E40" w:rsidP="00CB0C42">
          <w:pPr>
            <w:spacing w:line="360" w:lineRule="auto"/>
          </w:pPr>
          <w:r w:rsidRPr="00805E40">
            <w:rPr>
              <w:rStyle w:val="Plassholdertekst"/>
              <w:color w:val="BF4E14" w:themeColor="accent2" w:themeShade="BF"/>
            </w:rPr>
            <w:t>Klikk eller trykk her for å skrive inn tekst.</w:t>
          </w:r>
        </w:p>
      </w:sdtContent>
    </w:sdt>
    <w:p w14:paraId="1DAEDB99" w14:textId="77777777" w:rsidR="00CB0C42" w:rsidRDefault="00CB0C42" w:rsidP="00CB0C42">
      <w:pPr>
        <w:spacing w:line="360" w:lineRule="auto"/>
      </w:pPr>
    </w:p>
    <w:p w14:paraId="7996FDF1" w14:textId="77777777" w:rsidR="00B67756" w:rsidRDefault="00B67756" w:rsidP="00CB0C42">
      <w:pPr>
        <w:spacing w:line="360" w:lineRule="auto"/>
      </w:pPr>
    </w:p>
    <w:p w14:paraId="3099107F" w14:textId="77777777" w:rsidR="00D677B6" w:rsidRDefault="00D677B6" w:rsidP="00CB0C42">
      <w:pPr>
        <w:tabs>
          <w:tab w:val="left" w:pos="5103"/>
        </w:tabs>
        <w:spacing w:line="360" w:lineRule="auto"/>
        <w:rPr>
          <w:rFonts w:ascii="Monserrat" w:hAnsi="Monserrat"/>
        </w:rPr>
      </w:pPr>
    </w:p>
    <w:p w14:paraId="7B1A9B0B" w14:textId="77777777" w:rsidR="00CF2C7D" w:rsidRDefault="00CF2C7D" w:rsidP="00CB0C42">
      <w:pPr>
        <w:pStyle w:val="Topptekst"/>
        <w:spacing w:line="360" w:lineRule="auto"/>
      </w:pPr>
    </w:p>
    <w:p w14:paraId="46BAFD11" w14:textId="77777777" w:rsidR="002108A8" w:rsidRDefault="002108A8" w:rsidP="00CB0C42">
      <w:pPr>
        <w:pStyle w:val="Topptekst"/>
        <w:spacing w:line="360" w:lineRule="auto"/>
        <w:rPr>
          <w:sz w:val="20"/>
          <w:szCs w:val="20"/>
        </w:rPr>
      </w:pPr>
    </w:p>
    <w:p w14:paraId="0E8B49A0" w14:textId="77777777" w:rsidR="002108A8" w:rsidRDefault="002108A8" w:rsidP="00CB0C42">
      <w:pPr>
        <w:pStyle w:val="Topptekst"/>
        <w:spacing w:line="360" w:lineRule="auto"/>
        <w:rPr>
          <w:sz w:val="20"/>
          <w:szCs w:val="20"/>
        </w:rPr>
      </w:pPr>
    </w:p>
    <w:p w14:paraId="10942771" w14:textId="77777777" w:rsidR="002108A8" w:rsidRDefault="002108A8" w:rsidP="00CB0C42">
      <w:pPr>
        <w:pStyle w:val="Topptekst"/>
        <w:spacing w:line="360" w:lineRule="auto"/>
        <w:rPr>
          <w:sz w:val="20"/>
          <w:szCs w:val="20"/>
        </w:rPr>
      </w:pPr>
    </w:p>
    <w:p w14:paraId="1EB9C2E4" w14:textId="77777777" w:rsidR="002108A8" w:rsidRPr="00AD1B6C" w:rsidRDefault="00AD1C4D" w:rsidP="00CB0C42">
      <w:pPr>
        <w:pStyle w:val="Topptekst"/>
        <w:spacing w:line="360" w:lineRule="auto"/>
      </w:pPr>
      <w:r>
        <w:rPr>
          <w:sz w:val="20"/>
          <w:szCs w:val="20"/>
        </w:rPr>
        <w:br/>
      </w:r>
    </w:p>
    <w:sectPr w:rsidR="002108A8" w:rsidRPr="00AD1B6C" w:rsidSect="00DC2E75">
      <w:headerReference w:type="default" r:id="rId10"/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2BC60" w14:textId="77777777" w:rsidR="00EC459D" w:rsidRDefault="00EC459D" w:rsidP="00B97A13">
      <w:pPr>
        <w:spacing w:after="0" w:line="240" w:lineRule="auto"/>
      </w:pPr>
      <w:r>
        <w:separator/>
      </w:r>
    </w:p>
  </w:endnote>
  <w:endnote w:type="continuationSeparator" w:id="0">
    <w:p w14:paraId="3913FC32" w14:textId="77777777" w:rsidR="00EC459D" w:rsidRDefault="00EC459D" w:rsidP="00B97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ExtraLigh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onserrat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4530" w14:textId="77777777" w:rsidR="00B511A4" w:rsidRDefault="001E4A31" w:rsidP="006810BE">
    <w:pPr>
      <w:pStyle w:val="Bunntekst"/>
      <w:rPr>
        <w:rFonts w:ascii="Monserrat" w:hAnsi="Monserrat"/>
        <w:sz w:val="18"/>
        <w:szCs w:val="18"/>
      </w:rPr>
    </w:pPr>
    <w:r>
      <w:br/>
    </w:r>
  </w:p>
  <w:p w14:paraId="596A3F57" w14:textId="77777777" w:rsidR="00DE6F3A" w:rsidRPr="00B511A4" w:rsidRDefault="00DE6F3A" w:rsidP="00B511A4">
    <w:pPr>
      <w:pStyle w:val="Bunntekst"/>
      <w:tabs>
        <w:tab w:val="left" w:pos="3119"/>
      </w:tabs>
      <w:rPr>
        <w:rFonts w:ascii="Monserrat" w:hAnsi="Monserra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26DA8" w14:textId="77777777" w:rsidR="00EC459D" w:rsidRDefault="00EC459D" w:rsidP="00B97A13">
      <w:pPr>
        <w:spacing w:after="0" w:line="240" w:lineRule="auto"/>
      </w:pPr>
      <w:r>
        <w:separator/>
      </w:r>
    </w:p>
  </w:footnote>
  <w:footnote w:type="continuationSeparator" w:id="0">
    <w:p w14:paraId="5E26A6A6" w14:textId="77777777" w:rsidR="00EC459D" w:rsidRDefault="00EC459D" w:rsidP="00B97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C208D" w14:textId="77777777" w:rsidR="00B97A13" w:rsidRDefault="008452F3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55EDFE2" wp14:editId="43BFAE5A">
          <wp:simplePos x="0" y="0"/>
          <wp:positionH relativeFrom="column">
            <wp:posOffset>-557529</wp:posOffset>
          </wp:positionH>
          <wp:positionV relativeFrom="topMargin">
            <wp:posOffset>349251</wp:posOffset>
          </wp:positionV>
          <wp:extent cx="1339850" cy="366818"/>
          <wp:effectExtent l="0" t="0" r="0" b="0"/>
          <wp:wrapNone/>
          <wp:docPr id="535215877" name="Bilde 2" descr="Et bilde som inneholder design&#10;&#10;Automatisk generert beskrivelse med middels konfid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540765" name="Bilde 2" descr="Et bilde som inneholder design&#10;&#10;Automatisk generert beskrivelse med middels konfiden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776" cy="371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08A8">
      <w:rPr>
        <w:noProof/>
      </w:rPr>
      <w:drawing>
        <wp:anchor distT="0" distB="0" distL="114300" distR="114300" simplePos="0" relativeHeight="251659264" behindDoc="1" locked="0" layoutInCell="1" allowOverlap="1" wp14:anchorId="2B9096F3" wp14:editId="64FBC377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7555552" cy="10692058"/>
          <wp:effectExtent l="0" t="0" r="7620" b="0"/>
          <wp:wrapNone/>
          <wp:docPr id="14701739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862681" name=""/>
                  <pic:cNvPicPr/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52" cy="106920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505D0"/>
    <w:multiLevelType w:val="hybridMultilevel"/>
    <w:tmpl w:val="B1AC98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24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42"/>
    <w:rsid w:val="00080769"/>
    <w:rsid w:val="001A0B81"/>
    <w:rsid w:val="001E4A31"/>
    <w:rsid w:val="001F4CE0"/>
    <w:rsid w:val="00202641"/>
    <w:rsid w:val="002108A8"/>
    <w:rsid w:val="00232CBE"/>
    <w:rsid w:val="00262C70"/>
    <w:rsid w:val="002C31CB"/>
    <w:rsid w:val="002F39EC"/>
    <w:rsid w:val="00377B69"/>
    <w:rsid w:val="003A6812"/>
    <w:rsid w:val="003C1A4B"/>
    <w:rsid w:val="003D1083"/>
    <w:rsid w:val="004C0C69"/>
    <w:rsid w:val="004D4DE8"/>
    <w:rsid w:val="00536FDD"/>
    <w:rsid w:val="005C0BB5"/>
    <w:rsid w:val="00657804"/>
    <w:rsid w:val="006810BE"/>
    <w:rsid w:val="00722F52"/>
    <w:rsid w:val="00736836"/>
    <w:rsid w:val="00805E40"/>
    <w:rsid w:val="00812095"/>
    <w:rsid w:val="008232FA"/>
    <w:rsid w:val="00834B1D"/>
    <w:rsid w:val="00841998"/>
    <w:rsid w:val="008452F3"/>
    <w:rsid w:val="008A0B9F"/>
    <w:rsid w:val="008E29F7"/>
    <w:rsid w:val="00A1273F"/>
    <w:rsid w:val="00A23773"/>
    <w:rsid w:val="00A4201A"/>
    <w:rsid w:val="00AC15EC"/>
    <w:rsid w:val="00AC64E2"/>
    <w:rsid w:val="00AD1B6C"/>
    <w:rsid w:val="00AD1C4D"/>
    <w:rsid w:val="00AD4EC6"/>
    <w:rsid w:val="00B511A4"/>
    <w:rsid w:val="00B67756"/>
    <w:rsid w:val="00B7762A"/>
    <w:rsid w:val="00B84DEE"/>
    <w:rsid w:val="00B97A13"/>
    <w:rsid w:val="00C07BA5"/>
    <w:rsid w:val="00C521CC"/>
    <w:rsid w:val="00CB0C42"/>
    <w:rsid w:val="00CB63D9"/>
    <w:rsid w:val="00CF2C7D"/>
    <w:rsid w:val="00D268B1"/>
    <w:rsid w:val="00D677B6"/>
    <w:rsid w:val="00D73AE5"/>
    <w:rsid w:val="00D83C92"/>
    <w:rsid w:val="00DC2E75"/>
    <w:rsid w:val="00DE6F3A"/>
    <w:rsid w:val="00E16625"/>
    <w:rsid w:val="00E42355"/>
    <w:rsid w:val="00E451A3"/>
    <w:rsid w:val="00E47B71"/>
    <w:rsid w:val="00EC459D"/>
    <w:rsid w:val="00EE2064"/>
    <w:rsid w:val="00F01D0B"/>
    <w:rsid w:val="00F37341"/>
    <w:rsid w:val="00FC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58E76"/>
  <w15:chartTrackingRefBased/>
  <w15:docId w15:val="{4B19DD20-C0BC-4426-B12F-92943CB8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C42"/>
    <w:pPr>
      <w:spacing w:line="278" w:lineRule="auto"/>
    </w:pPr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C2E75"/>
    <w:pPr>
      <w:keepNext/>
      <w:keepLines/>
      <w:spacing w:before="360" w:after="80" w:line="259" w:lineRule="auto"/>
      <w:outlineLvl w:val="0"/>
    </w:pPr>
    <w:rPr>
      <w:rFonts w:ascii="Montserrat" w:eastAsiaTheme="majorEastAsia" w:hAnsi="Montserrat" w:cstheme="majorBidi"/>
      <w:b/>
      <w:color w:val="E45E27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2C7D"/>
    <w:pPr>
      <w:keepNext/>
      <w:keepLines/>
      <w:spacing w:before="160" w:after="80" w:line="259" w:lineRule="auto"/>
      <w:outlineLvl w:val="1"/>
    </w:pPr>
    <w:rPr>
      <w:rFonts w:ascii="Montserrat" w:eastAsiaTheme="majorEastAsia" w:hAnsi="Montserrat" w:cstheme="majorBidi"/>
      <w:color w:val="E45E27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F2C7D"/>
    <w:pPr>
      <w:keepNext/>
      <w:keepLines/>
      <w:spacing w:before="160" w:after="80" w:line="259" w:lineRule="auto"/>
      <w:outlineLvl w:val="2"/>
    </w:pPr>
    <w:rPr>
      <w:rFonts w:ascii="Montserrat" w:eastAsiaTheme="majorEastAsia" w:hAnsi="Montserrat" w:cstheme="majorBidi"/>
      <w:color w:val="5A2020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F2C7D"/>
    <w:pPr>
      <w:keepNext/>
      <w:keepLines/>
      <w:spacing w:before="80" w:after="40" w:line="259" w:lineRule="auto"/>
      <w:outlineLvl w:val="3"/>
    </w:pPr>
    <w:rPr>
      <w:rFonts w:ascii="Montserrat" w:eastAsiaTheme="majorEastAsia" w:hAnsi="Montserrat" w:cstheme="majorBidi"/>
      <w:i/>
      <w:iCs/>
      <w:color w:val="5A2020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CF2C7D"/>
    <w:pPr>
      <w:keepNext/>
      <w:keepLines/>
      <w:spacing w:before="80" w:after="40" w:line="259" w:lineRule="auto"/>
      <w:outlineLvl w:val="4"/>
    </w:pPr>
    <w:rPr>
      <w:rFonts w:ascii="Montserrat" w:eastAsiaTheme="majorEastAsia" w:hAnsi="Montserrat" w:cstheme="majorBidi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B97A13"/>
    <w:pPr>
      <w:keepNext/>
      <w:keepLines/>
      <w:spacing w:before="40" w:after="0" w:line="259" w:lineRule="auto"/>
      <w:outlineLvl w:val="5"/>
    </w:pPr>
    <w:rPr>
      <w:rFonts w:ascii="Montserrat" w:eastAsiaTheme="majorEastAsia" w:hAnsi="Montserrat" w:cstheme="majorBidi"/>
      <w:i/>
      <w:iCs/>
      <w:color w:val="595959" w:themeColor="text1" w:themeTint="A6"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7A13"/>
    <w:pPr>
      <w:keepNext/>
      <w:keepLines/>
      <w:spacing w:before="40" w:after="0" w:line="259" w:lineRule="auto"/>
      <w:outlineLvl w:val="6"/>
    </w:pPr>
    <w:rPr>
      <w:rFonts w:ascii="Montserrat" w:eastAsiaTheme="majorEastAsia" w:hAnsi="Montserrat" w:cstheme="majorBidi"/>
      <w:color w:val="595959" w:themeColor="text1" w:themeTint="A6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7A13"/>
    <w:pPr>
      <w:keepNext/>
      <w:keepLines/>
      <w:spacing w:after="0" w:line="259" w:lineRule="auto"/>
      <w:outlineLvl w:val="7"/>
    </w:pPr>
    <w:rPr>
      <w:rFonts w:ascii="Montserrat" w:eastAsiaTheme="majorEastAsia" w:hAnsi="Montserrat" w:cstheme="majorBidi"/>
      <w:i/>
      <w:iCs/>
      <w:color w:val="272727" w:themeColor="text1" w:themeTint="D8"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7A13"/>
    <w:pPr>
      <w:keepNext/>
      <w:keepLines/>
      <w:spacing w:after="0" w:line="259" w:lineRule="auto"/>
      <w:outlineLvl w:val="8"/>
    </w:pPr>
    <w:rPr>
      <w:rFonts w:ascii="Montserrat" w:eastAsiaTheme="majorEastAsia" w:hAnsi="Montserrat" w:cstheme="majorBidi"/>
      <w:color w:val="272727" w:themeColor="text1" w:themeTint="D8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C2E75"/>
    <w:rPr>
      <w:rFonts w:ascii="Montserrat" w:eastAsiaTheme="majorEastAsia" w:hAnsi="Montserrat" w:cstheme="majorBidi"/>
      <w:b/>
      <w:color w:val="E45E27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F2C7D"/>
    <w:rPr>
      <w:rFonts w:ascii="Montserrat" w:eastAsiaTheme="majorEastAsia" w:hAnsi="Montserrat" w:cstheme="majorBidi"/>
      <w:color w:val="E45E27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F2C7D"/>
    <w:rPr>
      <w:rFonts w:ascii="Montserrat" w:eastAsiaTheme="majorEastAsia" w:hAnsi="Montserrat" w:cstheme="majorBidi"/>
      <w:color w:val="5A2020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CF2C7D"/>
    <w:rPr>
      <w:rFonts w:ascii="Montserrat" w:eastAsiaTheme="majorEastAsia" w:hAnsi="Montserrat" w:cstheme="majorBidi"/>
      <w:i/>
      <w:iCs/>
      <w:color w:val="5A2020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CF2C7D"/>
    <w:rPr>
      <w:rFonts w:ascii="Montserrat" w:eastAsiaTheme="majorEastAsia" w:hAnsi="Montserrat" w:cstheme="majorBidi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B97A1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97A1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97A1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97A1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C2E75"/>
    <w:pPr>
      <w:spacing w:after="80" w:line="240" w:lineRule="auto"/>
      <w:contextualSpacing/>
    </w:pPr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C2E75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C2E75"/>
    <w:pPr>
      <w:numPr>
        <w:ilvl w:val="1"/>
      </w:numPr>
      <w:spacing w:line="259" w:lineRule="auto"/>
    </w:pPr>
    <w:rPr>
      <w:rFonts w:ascii="Montserrat ExtraLight" w:eastAsiaTheme="majorEastAsia" w:hAnsi="Montserrat ExtraLight" w:cstheme="majorBidi"/>
      <w:i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C2E75"/>
    <w:rPr>
      <w:rFonts w:ascii="Montserrat ExtraLight" w:eastAsiaTheme="majorEastAsia" w:hAnsi="Montserrat ExtraLight" w:cstheme="majorBidi"/>
      <w:i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C2E75"/>
    <w:pPr>
      <w:spacing w:before="160" w:line="259" w:lineRule="auto"/>
      <w:jc w:val="center"/>
    </w:pPr>
    <w:rPr>
      <w:rFonts w:ascii="Montserrat" w:hAnsi="Montserrat"/>
      <w:i/>
      <w:iCs/>
      <w:color w:val="E45E27"/>
      <w:sz w:val="22"/>
      <w:szCs w:val="22"/>
    </w:rPr>
  </w:style>
  <w:style w:type="character" w:customStyle="1" w:styleId="SitatTegn">
    <w:name w:val="Sitat Tegn"/>
    <w:basedOn w:val="Standardskriftforavsnitt"/>
    <w:link w:val="Sitat"/>
    <w:uiPriority w:val="29"/>
    <w:rsid w:val="00DC2E75"/>
    <w:rPr>
      <w:rFonts w:ascii="Montserrat" w:hAnsi="Montserrat"/>
      <w:i/>
      <w:iCs/>
      <w:color w:val="E45E27"/>
    </w:rPr>
  </w:style>
  <w:style w:type="paragraph" w:styleId="Listeavsnitt">
    <w:name w:val="List Paragraph"/>
    <w:basedOn w:val="Normal"/>
    <w:uiPriority w:val="34"/>
    <w:qFormat/>
    <w:rsid w:val="00B97A13"/>
    <w:pPr>
      <w:spacing w:line="259" w:lineRule="auto"/>
      <w:ind w:left="720"/>
      <w:contextualSpacing/>
    </w:pPr>
    <w:rPr>
      <w:rFonts w:ascii="Montserrat" w:hAnsi="Montserrat"/>
      <w:sz w:val="22"/>
      <w:szCs w:val="22"/>
    </w:rPr>
  </w:style>
  <w:style w:type="character" w:styleId="Sterkutheving">
    <w:name w:val="Intense Emphasis"/>
    <w:basedOn w:val="Standardskriftforavsnitt"/>
    <w:uiPriority w:val="21"/>
    <w:qFormat/>
    <w:rsid w:val="00B97A1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D1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Montserrat" w:hAnsi="Montserrat"/>
      <w:i/>
      <w:iCs/>
      <w:color w:val="000000" w:themeColor="text1"/>
      <w:sz w:val="22"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D1B6C"/>
    <w:rPr>
      <w:rFonts w:ascii="Montserrat" w:hAnsi="Montserrat"/>
      <w:i/>
      <w:iCs/>
      <w:color w:val="000000" w:themeColor="text1"/>
    </w:rPr>
  </w:style>
  <w:style w:type="character" w:styleId="Sterkreferanse">
    <w:name w:val="Intense Reference"/>
    <w:basedOn w:val="Standardskriftforavsnitt"/>
    <w:uiPriority w:val="32"/>
    <w:qFormat/>
    <w:rsid w:val="00AD1B6C"/>
    <w:rPr>
      <w:rFonts w:ascii="Montserrat" w:hAnsi="Montserrat"/>
      <w:b w:val="0"/>
      <w:bCs/>
      <w:i/>
      <w:smallCaps/>
      <w:color w:val="5A2020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hAnsi="Montserrat"/>
      <w:sz w:val="22"/>
      <w:szCs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B97A13"/>
  </w:style>
  <w:style w:type="paragraph" w:styleId="Bunntekst">
    <w:name w:val="footer"/>
    <w:basedOn w:val="Normal"/>
    <w:link w:val="Bunn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hAnsi="Montserrat"/>
      <w:sz w:val="22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B97A13"/>
  </w:style>
  <w:style w:type="paragraph" w:customStyle="1" w:styleId="KBTFagskole">
    <w:name w:val="KBT Fagskole"/>
    <w:basedOn w:val="Normal"/>
    <w:link w:val="KBTFagskoleTegn"/>
    <w:rsid w:val="00CF2C7D"/>
    <w:pPr>
      <w:spacing w:line="259" w:lineRule="auto"/>
    </w:pPr>
    <w:rPr>
      <w:rFonts w:ascii="Montserrat" w:hAnsi="Montserrat"/>
      <w:sz w:val="22"/>
      <w:szCs w:val="22"/>
    </w:rPr>
  </w:style>
  <w:style w:type="character" w:customStyle="1" w:styleId="KBTFagskoleTegn">
    <w:name w:val="KBT Fagskole Tegn"/>
    <w:basedOn w:val="Standardskriftforavsnitt"/>
    <w:link w:val="KBTFagskole"/>
    <w:rsid w:val="00CF2C7D"/>
    <w:rPr>
      <w:rFonts w:ascii="Montserrat" w:hAnsi="Montserrat"/>
    </w:rPr>
  </w:style>
  <w:style w:type="character" w:styleId="Svakreferanse">
    <w:name w:val="Subtle Reference"/>
    <w:basedOn w:val="Standardskriftforavsnitt"/>
    <w:uiPriority w:val="31"/>
    <w:qFormat/>
    <w:rsid w:val="00AD1B6C"/>
    <w:rPr>
      <w:rFonts w:ascii="Montserrat Light" w:hAnsi="Montserrat Light"/>
      <w:smallCaps/>
      <w:color w:val="5A5A5A" w:themeColor="text1" w:themeTint="A5"/>
    </w:rPr>
  </w:style>
  <w:style w:type="character" w:styleId="Boktittel">
    <w:name w:val="Book Title"/>
    <w:basedOn w:val="Standardskriftforavsnitt"/>
    <w:uiPriority w:val="33"/>
    <w:qFormat/>
    <w:rsid w:val="00AD1B6C"/>
    <w:rPr>
      <w:rFonts w:ascii="Montserrat" w:hAnsi="Montserrat"/>
      <w:b/>
      <w:bCs/>
      <w:i w:val="0"/>
      <w:iCs/>
      <w:spacing w:val="5"/>
      <w:sz w:val="36"/>
      <w:u w:val="none"/>
    </w:rPr>
  </w:style>
  <w:style w:type="table" w:styleId="Tabellrutenett">
    <w:name w:val="Table Grid"/>
    <w:basedOn w:val="Vanligtabell"/>
    <w:uiPriority w:val="39"/>
    <w:rsid w:val="00AD1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E4A3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E4A31"/>
    <w:rPr>
      <w:color w:val="605E5C"/>
      <w:shd w:val="clear" w:color="auto" w:fill="E1DFDD"/>
    </w:rPr>
  </w:style>
  <w:style w:type="table" w:styleId="Rutenettabell1lysuthevingsfarge2">
    <w:name w:val="Grid Table 1 Light Accent 2"/>
    <w:basedOn w:val="Vanligtabell"/>
    <w:uiPriority w:val="46"/>
    <w:rsid w:val="00CB0C42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erk">
    <w:name w:val="Strong"/>
    <w:basedOn w:val="Standardskriftforavsnitt"/>
    <w:uiPriority w:val="22"/>
    <w:qFormat/>
    <w:rsid w:val="00E451A3"/>
    <w:rPr>
      <w:b/>
      <w:bCs/>
    </w:rPr>
  </w:style>
  <w:style w:type="character" w:styleId="Plassholdertekst">
    <w:name w:val="Placeholder Text"/>
    <w:basedOn w:val="Standardskriftforavsnitt"/>
    <w:uiPriority w:val="99"/>
    <w:semiHidden/>
    <w:rsid w:val="00E4235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vonneVornes\OneDrive%20-%20KBT%20Kompetanse%20AS\Skrivebord\Rutiner%20sjekklister\2025%20Dokumentmal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A565D6-8A28-4CF6-9D02-FCECA4F0D33C}"/>
      </w:docPartPr>
      <w:docPartBody>
        <w:p w:rsidR="00477F7B" w:rsidRDefault="004577EB">
          <w:r w:rsidRPr="00B97F7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2FB5AF18A414DB6B881B7CABBBE76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D271EF-6D59-43B9-877A-086CF1202864}"/>
      </w:docPartPr>
      <w:docPartBody>
        <w:p w:rsidR="00477F7B" w:rsidRDefault="004577EB" w:rsidP="004577EB">
          <w:pPr>
            <w:pStyle w:val="52FB5AF18A414DB6B881B7CABBBE7649"/>
          </w:pPr>
          <w:r w:rsidRPr="00B97F7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2C374333694964A4F309F142A291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ED0956-AF03-484C-BB58-407CF38EE468}"/>
      </w:docPartPr>
      <w:docPartBody>
        <w:p w:rsidR="00477F7B" w:rsidRDefault="004577EB" w:rsidP="004577EB">
          <w:pPr>
            <w:pStyle w:val="5E2C374333694964A4F309F142A29131"/>
          </w:pPr>
          <w:r w:rsidRPr="00B97F7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606EE7DCD484F4791D380D84AC5E8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30CCE7-CD9C-4BCB-826C-0DFD4F43543F}"/>
      </w:docPartPr>
      <w:docPartBody>
        <w:p w:rsidR="00477F7B" w:rsidRDefault="004577EB" w:rsidP="004577EB">
          <w:pPr>
            <w:pStyle w:val="0606EE7DCD484F4791D380D84AC5E827"/>
          </w:pPr>
          <w:r w:rsidRPr="00B97F7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34AFC5B20D445E0B21D0B5AF80A40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C5B073-40C5-4153-A414-F4DD78898FCF}"/>
      </w:docPartPr>
      <w:docPartBody>
        <w:p w:rsidR="00477F7B" w:rsidRDefault="004577EB" w:rsidP="004577EB">
          <w:pPr>
            <w:pStyle w:val="334AFC5B20D445E0B21D0B5AF80A40DE"/>
          </w:pPr>
          <w:r w:rsidRPr="00B97F7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FC8B72FEEB4A91BF9B10EF5ACE49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3EDD7CC-38AB-4DD4-8D74-BE1AA0BEDCC2}"/>
      </w:docPartPr>
      <w:docPartBody>
        <w:p w:rsidR="00477F7B" w:rsidRDefault="004577EB" w:rsidP="004577EB">
          <w:pPr>
            <w:pStyle w:val="9EFC8B72FEEB4A91BF9B10EF5ACE494F"/>
          </w:pPr>
          <w:r w:rsidRPr="00B97F7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692F27F8F624FFFADD0F17A5B70CE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F71CF1-9EB1-4793-BA3E-E34EED754810}"/>
      </w:docPartPr>
      <w:docPartBody>
        <w:p w:rsidR="00477F7B" w:rsidRDefault="004577EB" w:rsidP="004577EB">
          <w:pPr>
            <w:pStyle w:val="C692F27F8F624FFFADD0F17A5B70CE34"/>
          </w:pPr>
          <w:r w:rsidRPr="00B97F74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863FE429B994788A53871C0FF3B31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5F6125-164A-41E4-A7FE-BFD1B0C476FF}"/>
      </w:docPartPr>
      <w:docPartBody>
        <w:p w:rsidR="00477F7B" w:rsidRDefault="004577EB" w:rsidP="004577EB">
          <w:pPr>
            <w:pStyle w:val="6863FE429B994788A53871C0FF3B31C9"/>
          </w:pPr>
          <w:r w:rsidRPr="00B97F74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ExtraLigh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onserrat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EB"/>
    <w:rsid w:val="00262C70"/>
    <w:rsid w:val="004577EB"/>
    <w:rsid w:val="0047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577EB"/>
    <w:rPr>
      <w:color w:val="666666"/>
    </w:rPr>
  </w:style>
  <w:style w:type="paragraph" w:customStyle="1" w:styleId="52FB5AF18A414DB6B881B7CABBBE7649">
    <w:name w:val="52FB5AF18A414DB6B881B7CABBBE7649"/>
    <w:rsid w:val="004577EB"/>
  </w:style>
  <w:style w:type="paragraph" w:customStyle="1" w:styleId="5E2C374333694964A4F309F142A29131">
    <w:name w:val="5E2C374333694964A4F309F142A29131"/>
    <w:rsid w:val="004577EB"/>
  </w:style>
  <w:style w:type="paragraph" w:customStyle="1" w:styleId="0606EE7DCD484F4791D380D84AC5E827">
    <w:name w:val="0606EE7DCD484F4791D380D84AC5E827"/>
    <w:rsid w:val="004577EB"/>
  </w:style>
  <w:style w:type="paragraph" w:customStyle="1" w:styleId="334AFC5B20D445E0B21D0B5AF80A40DE">
    <w:name w:val="334AFC5B20D445E0B21D0B5AF80A40DE"/>
    <w:rsid w:val="004577EB"/>
  </w:style>
  <w:style w:type="paragraph" w:customStyle="1" w:styleId="9EFC8B72FEEB4A91BF9B10EF5ACE494F">
    <w:name w:val="9EFC8B72FEEB4A91BF9B10EF5ACE494F"/>
    <w:rsid w:val="004577EB"/>
  </w:style>
  <w:style w:type="paragraph" w:customStyle="1" w:styleId="C692F27F8F624FFFADD0F17A5B70CE34">
    <w:name w:val="C692F27F8F624FFFADD0F17A5B70CE34"/>
    <w:rsid w:val="004577EB"/>
  </w:style>
  <w:style w:type="paragraph" w:customStyle="1" w:styleId="A5ABCF32907143A5937D822DDC6DCA38">
    <w:name w:val="A5ABCF32907143A5937D822DDC6DCA38"/>
    <w:rsid w:val="004577EB"/>
  </w:style>
  <w:style w:type="paragraph" w:customStyle="1" w:styleId="6863FE429B994788A53871C0FF3B31C9">
    <w:name w:val="6863FE429B994788A53871C0FF3B31C9"/>
    <w:rsid w:val="00457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6051CD9E5F124188A3393E236D7B46" ma:contentTypeVersion="23" ma:contentTypeDescription="Opprett et nytt dokument." ma:contentTypeScope="" ma:versionID="92db7251421cb8b8efcc8f3b8d08943e">
  <xsd:schema xmlns:xsd="http://www.w3.org/2001/XMLSchema" xmlns:xs="http://www.w3.org/2001/XMLSchema" xmlns:p="http://schemas.microsoft.com/office/2006/metadata/properties" xmlns:ns2="0ff8fcb9-b719-48db-a656-9b2625bfd3ee" xmlns:ns3="4457b2e8-5bfb-4c8e-b5b4-b5d7ad494392" targetNamespace="http://schemas.microsoft.com/office/2006/metadata/properties" ma:root="true" ma:fieldsID="4cc996c5dca8673dca03c6ffca958c0d" ns2:_="" ns3:_="">
    <xsd:import namespace="0ff8fcb9-b719-48db-a656-9b2625bfd3ee"/>
    <xsd:import namespace="4457b2e8-5bfb-4c8e-b5b4-b5d7ad494392"/>
    <xsd:element name="properties">
      <xsd:complexType>
        <xsd:sequence>
          <xsd:element name="documentManagement">
            <xsd:complexType>
              <xsd:all>
                <xsd:element ref="ns2:INF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f8fcb9-b719-48db-a656-9b2625bfd3ee" elementFormDefault="qualified">
    <xsd:import namespace="http://schemas.microsoft.com/office/2006/documentManagement/types"/>
    <xsd:import namespace="http://schemas.microsoft.com/office/infopath/2007/PartnerControls"/>
    <xsd:element name="INFO" ma:index="2" nillable="true" ma:displayName="INFO" ma:format="Dropdown" ma:internalName="INFO">
      <xsd:simpleType>
        <xsd:restriction base="dms:Not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0f945264-40fb-4ae3-a836-1560f28942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hidden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7b2e8-5bfb-4c8e-b5b4-b5d7ad494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a259292d-5e37-4eb4-aa31-2f70b74cf5d4}" ma:internalName="TaxCatchAll" ma:readOnly="false" ma:showField="CatchAllData" ma:web="4457b2e8-5bfb-4c8e-b5b4-b5d7ad4943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f8fcb9-b719-48db-a656-9b2625bfd3ee">
      <Terms xmlns="http://schemas.microsoft.com/office/infopath/2007/PartnerControls"/>
    </lcf76f155ced4ddcb4097134ff3c332f>
    <INFO xmlns="0ff8fcb9-b719-48db-a656-9b2625bfd3ee" xsi:nil="true"/>
    <TaxCatchAll xmlns="4457b2e8-5bfb-4c8e-b5b4-b5d7ad494392" xsi:nil="true"/>
  </documentManagement>
</p:properties>
</file>

<file path=customXml/itemProps1.xml><?xml version="1.0" encoding="utf-8"?>
<ds:datastoreItem xmlns:ds="http://schemas.openxmlformats.org/officeDocument/2006/customXml" ds:itemID="{394E1E3C-13D2-49BB-95F9-CFDA44618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f8fcb9-b719-48db-a656-9b2625bfd3ee"/>
    <ds:schemaRef ds:uri="4457b2e8-5bfb-4c8e-b5b4-b5d7ad494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E30C22-EB28-478D-BC15-05905708C9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E038E8-73C7-459C-9344-6AD1E889C8B7}">
  <ds:schemaRefs>
    <ds:schemaRef ds:uri="http://schemas.microsoft.com/office/2006/metadata/properties"/>
    <ds:schemaRef ds:uri="http://schemas.microsoft.com/office/infopath/2007/PartnerControls"/>
    <ds:schemaRef ds:uri="0ff8fcb9-b719-48db-a656-9b2625bfd3ee"/>
    <ds:schemaRef ds:uri="4457b2e8-5bfb-4c8e-b5b4-b5d7ad4943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Dokumentmal </Template>
  <TotalTime>11</TotalTime>
  <Pages>4</Pages>
  <Words>457</Words>
  <Characters>2428</Characters>
  <Application>Microsoft Office Word</Application>
  <DocSecurity>0</DocSecurity>
  <Lines>20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9</vt:i4>
      </vt:variant>
    </vt:vector>
  </HeadingPairs>
  <TitlesOfParts>
    <vt:vector size="10" baseType="lpstr">
      <vt:lpstr/>
      <vt:lpstr>LÆRINGSSTØTTE FOR SKRIFTLIGE EKSAMENS OPPGAVER</vt:lpstr>
      <vt:lpstr>    1. Hva skal jeg gjøre?</vt:lpstr>
      <vt:lpstr>    Er det flere deler i oppgaven? &lt;☐&gt;Ja  &lt;☐&gt;Nei</vt:lpstr>
      <vt:lpstr>    2. Hva er målet mitt? </vt:lpstr>
      <vt:lpstr>    3. Hva trenger jeg for å komme i gang?</vt:lpstr>
      <vt:lpstr>    4. Lag en plan – steg for steg (stikkord eller hele setninger)</vt:lpstr>
      <vt:lpstr>    5. overfør notatene over inn i eksamensdokumentet</vt:lpstr>
      <vt:lpstr>    6. Sjekk før levering</vt:lpstr>
      <vt:lpstr>    7. Hva hjalp meg – og hva kan jeg gjøre neste gang?</vt:lpstr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Vornes</dc:creator>
  <cp:keywords/>
  <dc:description/>
  <cp:lastModifiedBy>Yvonne Vornes</cp:lastModifiedBy>
  <cp:revision>6</cp:revision>
  <cp:lastPrinted>2024-06-27T14:48:00Z</cp:lastPrinted>
  <dcterms:created xsi:type="dcterms:W3CDTF">2026-01-15T19:30:00Z</dcterms:created>
  <dcterms:modified xsi:type="dcterms:W3CDTF">2026-01-15T19:40:00Z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0x010100486051CD9E5F124188A3393E236D7B46</vt:lpwstr>
  </property>
</Properties>
</file>