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8505"/>
      </w:tblGrid>
      <w:tr w:rsidR="00F015BB" w:rsidRPr="00F015BB" w14:paraId="4B5EE7F7" w14:textId="77777777" w:rsidTr="00F015BB">
        <w:trPr>
          <w:jc w:val="center"/>
        </w:trPr>
        <w:tc>
          <w:tcPr>
            <w:tcW w:w="8505" w:type="dxa"/>
            <w:tcBorders>
              <w:top w:val="single" w:sz="14" w:space="0" w:color="E45E27"/>
              <w:left w:val="single" w:sz="14" w:space="0" w:color="E45E27"/>
              <w:bottom w:val="single" w:sz="14" w:space="0" w:color="E45E27"/>
              <w:right w:val="single" w:sz="14" w:space="0" w:color="E45E27"/>
            </w:tcBorders>
            <w:shd w:val="clear" w:color="auto" w:fill="FBE9DF"/>
            <w:tcMar>
              <w:top w:w="220" w:type="dxa"/>
              <w:left w:w="220" w:type="dxa"/>
              <w:bottom w:w="190" w:type="dxa"/>
              <w:right w:w="220" w:type="dxa"/>
            </w:tcMar>
          </w:tcPr>
          <w:p w14:paraId="00CFEDF5" w14:textId="77777777" w:rsidR="00F015BB" w:rsidRPr="00F015BB" w:rsidRDefault="00F015BB" w:rsidP="007626D6">
            <w:pPr>
              <w:spacing w:after="40"/>
              <w:jc w:val="center"/>
            </w:pPr>
            <w:r w:rsidRPr="00F015BB">
              <w:rPr>
                <w:b/>
                <w:color w:val="343434"/>
                <w:sz w:val="36"/>
              </w:rPr>
              <w:t>Søknad om tilrettelegging av studiesituasjonen</w:t>
            </w:r>
          </w:p>
          <w:p w14:paraId="43E88C65" w14:textId="77777777" w:rsidR="00F015BB" w:rsidRPr="00F015BB" w:rsidRDefault="00F015BB" w:rsidP="007626D6">
            <w:pPr>
              <w:spacing w:after="0"/>
              <w:jc w:val="center"/>
              <w:rPr>
                <w:sz w:val="24"/>
                <w:szCs w:val="24"/>
              </w:rPr>
            </w:pPr>
            <w:r w:rsidRPr="00F015BB">
              <w:rPr>
                <w:color w:val="343434"/>
                <w:sz w:val="24"/>
                <w:szCs w:val="24"/>
              </w:rPr>
              <w:t>for studenter med særskilte behov</w:t>
            </w:r>
          </w:p>
        </w:tc>
      </w:tr>
    </w:tbl>
    <w:p w14:paraId="12F5DBE7" w14:textId="77777777" w:rsidR="00F015BB" w:rsidRPr="00F015BB" w:rsidRDefault="00F015BB" w:rsidP="00F015BB">
      <w:pPr>
        <w:spacing w:before="140" w:after="180"/>
        <w:jc w:val="center"/>
        <w:rPr>
          <w:b/>
          <w:bCs/>
          <w:sz w:val="24"/>
          <w:szCs w:val="24"/>
        </w:rPr>
      </w:pPr>
      <w:r w:rsidRPr="00F015BB">
        <w:rPr>
          <w:b/>
          <w:bCs/>
          <w:color w:val="343434"/>
          <w:sz w:val="24"/>
          <w:szCs w:val="24"/>
        </w:rPr>
        <w:t>Fyll ut skjemaet så konkret du ønsker. Målet er å finne hensiktsmessige løsninger som støtter læring, deltakelse og gjennomføring i studiehverdagen.</w:t>
      </w:r>
    </w:p>
    <w:p w14:paraId="7D01F957" w14:textId="77777777" w:rsidR="00F015BB" w:rsidRPr="00F015BB" w:rsidRDefault="00F015BB" w:rsidP="00F015BB">
      <w:pPr>
        <w:pStyle w:val="Overskrift1"/>
        <w:spacing w:before="280" w:after="100"/>
      </w:pPr>
      <w:r w:rsidRPr="00F015BB">
        <w:rPr>
          <w:rFonts w:ascii="Aptos" w:eastAsia="Aptos" w:hAnsi="Aptos" w:cs="Aptos"/>
          <w:sz w:val="26"/>
        </w:rPr>
        <w:t>1. Kontakt- og studieopplysninger</w:t>
      </w:r>
    </w:p>
    <w:tbl>
      <w:tblPr>
        <w:tblStyle w:val="Rutenettabell6fargerikuthevingsfarge2"/>
        <w:tblW w:w="9351" w:type="dxa"/>
        <w:tblLayout w:type="fixed"/>
        <w:tblLook w:val="04A0" w:firstRow="1" w:lastRow="0" w:firstColumn="1" w:lastColumn="0" w:noHBand="0" w:noVBand="1"/>
      </w:tblPr>
      <w:tblGrid>
        <w:gridCol w:w="5156"/>
        <w:gridCol w:w="4195"/>
      </w:tblGrid>
      <w:tr w:rsidR="00F015BB" w:rsidRPr="00F015BB" w14:paraId="52DA368E" w14:textId="77777777" w:rsidTr="00F015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6" w:type="dxa"/>
          </w:tcPr>
          <w:p w14:paraId="4FC7894C" w14:textId="77777777" w:rsidR="00F015BB" w:rsidRPr="00F015BB" w:rsidRDefault="00F015BB" w:rsidP="007626D6">
            <w:pPr>
              <w:spacing w:after="40"/>
              <w:rPr>
                <w:sz w:val="24"/>
                <w:szCs w:val="24"/>
              </w:rPr>
            </w:pPr>
            <w:r w:rsidRPr="00F015BB">
              <w:rPr>
                <w:color w:val="343434"/>
                <w:sz w:val="24"/>
                <w:szCs w:val="24"/>
              </w:rPr>
              <w:t>Etternavn</w:t>
            </w:r>
          </w:p>
          <w:p w14:paraId="34EB0AD7" w14:textId="77777777" w:rsidR="00F015BB" w:rsidRPr="00F015BB" w:rsidRDefault="00F015BB" w:rsidP="007626D6">
            <w:pPr>
              <w:spacing w:before="20" w:after="0"/>
              <w:rPr>
                <w:sz w:val="24"/>
                <w:szCs w:val="24"/>
              </w:rPr>
            </w:pPr>
          </w:p>
        </w:tc>
        <w:tc>
          <w:tcPr>
            <w:tcW w:w="4195" w:type="dxa"/>
          </w:tcPr>
          <w:p w14:paraId="380BB8F7" w14:textId="77777777" w:rsidR="00F015BB" w:rsidRPr="00F015BB" w:rsidRDefault="00F015BB" w:rsidP="007626D6">
            <w:pPr>
              <w:spacing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015BB">
              <w:rPr>
                <w:color w:val="343434"/>
                <w:sz w:val="24"/>
                <w:szCs w:val="24"/>
              </w:rPr>
              <w:t>Fornavn</w:t>
            </w:r>
          </w:p>
          <w:p w14:paraId="34C3B3EC" w14:textId="77777777" w:rsidR="00F015BB" w:rsidRPr="00F015BB" w:rsidRDefault="00F015BB" w:rsidP="007626D6">
            <w:pPr>
              <w:spacing w:before="2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F015BB" w:rsidRPr="00F015BB" w14:paraId="6F8ABFF9" w14:textId="77777777" w:rsidTr="00F01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6" w:type="dxa"/>
          </w:tcPr>
          <w:p w14:paraId="186BCCEA" w14:textId="77777777" w:rsidR="00F015BB" w:rsidRPr="00F015BB" w:rsidRDefault="00F015BB" w:rsidP="007626D6">
            <w:pPr>
              <w:spacing w:after="40"/>
              <w:rPr>
                <w:sz w:val="24"/>
                <w:szCs w:val="24"/>
              </w:rPr>
            </w:pPr>
            <w:r w:rsidRPr="00F015BB">
              <w:rPr>
                <w:color w:val="343434"/>
                <w:sz w:val="24"/>
                <w:szCs w:val="24"/>
              </w:rPr>
              <w:t>Studieretning</w:t>
            </w:r>
          </w:p>
          <w:p w14:paraId="7AA0F2FD" w14:textId="77777777" w:rsidR="00F015BB" w:rsidRPr="00F015BB" w:rsidRDefault="00F015BB" w:rsidP="007626D6">
            <w:pPr>
              <w:spacing w:before="20" w:after="0"/>
              <w:rPr>
                <w:sz w:val="24"/>
                <w:szCs w:val="24"/>
              </w:rPr>
            </w:pPr>
          </w:p>
        </w:tc>
        <w:tc>
          <w:tcPr>
            <w:tcW w:w="4195" w:type="dxa"/>
          </w:tcPr>
          <w:p w14:paraId="0B96C6C7" w14:textId="77777777" w:rsidR="00F015BB" w:rsidRPr="00F015BB" w:rsidRDefault="00F015BB" w:rsidP="007626D6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015BB">
              <w:rPr>
                <w:b/>
                <w:color w:val="343434"/>
                <w:sz w:val="24"/>
                <w:szCs w:val="24"/>
              </w:rPr>
              <w:t>Dato</w:t>
            </w:r>
          </w:p>
          <w:p w14:paraId="3254854E" w14:textId="77777777" w:rsidR="00F015BB" w:rsidRPr="00F015BB" w:rsidRDefault="00F015BB" w:rsidP="007626D6">
            <w:pPr>
              <w:spacing w:before="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F015BB" w:rsidRPr="00F015BB" w14:paraId="59C51A92" w14:textId="77777777" w:rsidTr="00F015BB">
        <w:trPr>
          <w:trHeight w:val="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6" w:type="dxa"/>
          </w:tcPr>
          <w:p w14:paraId="38F3ADF7" w14:textId="77777777" w:rsidR="00F015BB" w:rsidRPr="00F015BB" w:rsidRDefault="00F015BB" w:rsidP="007626D6">
            <w:pPr>
              <w:spacing w:after="40"/>
              <w:rPr>
                <w:sz w:val="24"/>
                <w:szCs w:val="24"/>
              </w:rPr>
            </w:pPr>
            <w:r w:rsidRPr="00F015BB">
              <w:rPr>
                <w:color w:val="343434"/>
                <w:sz w:val="24"/>
                <w:szCs w:val="24"/>
              </w:rPr>
              <w:t>Studieår</w:t>
            </w:r>
          </w:p>
          <w:p w14:paraId="7765B5F8" w14:textId="77777777" w:rsidR="00F015BB" w:rsidRPr="00F015BB" w:rsidRDefault="00F015BB" w:rsidP="007626D6">
            <w:pPr>
              <w:spacing w:before="20" w:after="0"/>
              <w:rPr>
                <w:sz w:val="24"/>
                <w:szCs w:val="24"/>
              </w:rPr>
            </w:pPr>
          </w:p>
        </w:tc>
        <w:tc>
          <w:tcPr>
            <w:tcW w:w="4195" w:type="dxa"/>
          </w:tcPr>
          <w:p w14:paraId="1402D1C0" w14:textId="77777777" w:rsidR="00F015BB" w:rsidRPr="00F015BB" w:rsidRDefault="00F015BB" w:rsidP="007626D6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015BB">
              <w:rPr>
                <w:b/>
                <w:color w:val="343434"/>
                <w:sz w:val="24"/>
                <w:szCs w:val="24"/>
              </w:rPr>
              <w:t>Studiested</w:t>
            </w:r>
          </w:p>
          <w:p w14:paraId="4B356088" w14:textId="77777777" w:rsidR="00F015BB" w:rsidRPr="00F015BB" w:rsidRDefault="00F015BB" w:rsidP="007626D6">
            <w:pPr>
              <w:spacing w:before="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799932B8" w14:textId="77777777" w:rsidR="00F015BB" w:rsidRPr="00F015BB" w:rsidRDefault="00F015BB" w:rsidP="00F015BB">
      <w:pPr>
        <w:spacing w:after="0"/>
      </w:pPr>
    </w:p>
    <w:tbl>
      <w:tblPr>
        <w:tblStyle w:val="Rutenettabell6fargerikuthevingsfarge2"/>
        <w:tblW w:w="9351" w:type="dxa"/>
        <w:tblLook w:val="04A0" w:firstRow="1" w:lastRow="0" w:firstColumn="1" w:lastColumn="0" w:noHBand="0" w:noVBand="1"/>
      </w:tblPr>
      <w:tblGrid>
        <w:gridCol w:w="4535"/>
        <w:gridCol w:w="4816"/>
      </w:tblGrid>
      <w:tr w:rsidR="00F015BB" w:rsidRPr="00F015BB" w14:paraId="1E362016" w14:textId="77777777" w:rsidTr="00F015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53BBB54" w14:textId="77777777" w:rsidR="00F015BB" w:rsidRPr="00F015BB" w:rsidRDefault="00F015BB" w:rsidP="007626D6">
            <w:pPr>
              <w:spacing w:after="40"/>
              <w:rPr>
                <w:sz w:val="24"/>
                <w:szCs w:val="24"/>
              </w:rPr>
            </w:pPr>
            <w:r w:rsidRPr="00F015BB">
              <w:rPr>
                <w:color w:val="343434"/>
                <w:sz w:val="24"/>
                <w:szCs w:val="24"/>
              </w:rPr>
              <w:t>Veileder</w:t>
            </w:r>
          </w:p>
          <w:p w14:paraId="5F8E2A01" w14:textId="77777777" w:rsidR="00F015BB" w:rsidRPr="00F015BB" w:rsidRDefault="00F015BB" w:rsidP="007626D6">
            <w:pPr>
              <w:spacing w:before="20" w:after="0"/>
              <w:rPr>
                <w:sz w:val="24"/>
                <w:szCs w:val="24"/>
              </w:rPr>
            </w:pPr>
          </w:p>
        </w:tc>
        <w:tc>
          <w:tcPr>
            <w:tcW w:w="4816" w:type="dxa"/>
          </w:tcPr>
          <w:p w14:paraId="6BEE53CF" w14:textId="77777777" w:rsidR="00F015BB" w:rsidRPr="00F015BB" w:rsidRDefault="00F015BB" w:rsidP="007626D6">
            <w:pPr>
              <w:spacing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015BB">
              <w:rPr>
                <w:color w:val="343434"/>
                <w:sz w:val="24"/>
                <w:szCs w:val="24"/>
              </w:rPr>
              <w:t>Telefon</w:t>
            </w:r>
          </w:p>
          <w:p w14:paraId="3112182C" w14:textId="77777777" w:rsidR="00F015BB" w:rsidRPr="00F015BB" w:rsidRDefault="00F015BB" w:rsidP="007626D6">
            <w:pPr>
              <w:spacing w:before="2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F015BB" w:rsidRPr="00F015BB" w14:paraId="2392FAFE" w14:textId="77777777" w:rsidTr="00F01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2"/>
          </w:tcPr>
          <w:p w14:paraId="3A6BC601" w14:textId="77777777" w:rsidR="00F015BB" w:rsidRPr="00F015BB" w:rsidRDefault="00F015BB" w:rsidP="007626D6">
            <w:pPr>
              <w:spacing w:after="40"/>
              <w:rPr>
                <w:sz w:val="24"/>
                <w:szCs w:val="24"/>
              </w:rPr>
            </w:pPr>
            <w:r w:rsidRPr="00F015BB">
              <w:rPr>
                <w:color w:val="343434"/>
                <w:sz w:val="24"/>
                <w:szCs w:val="24"/>
              </w:rPr>
              <w:t>E-post</w:t>
            </w:r>
          </w:p>
          <w:p w14:paraId="6E112A5C" w14:textId="77777777" w:rsidR="00F015BB" w:rsidRPr="00F015BB" w:rsidRDefault="00F015BB" w:rsidP="007626D6">
            <w:pPr>
              <w:spacing w:after="40"/>
              <w:rPr>
                <w:sz w:val="24"/>
                <w:szCs w:val="24"/>
              </w:rPr>
            </w:pPr>
          </w:p>
        </w:tc>
      </w:tr>
    </w:tbl>
    <w:p w14:paraId="58B3A795" w14:textId="77777777" w:rsidR="00F015BB" w:rsidRPr="00F015BB" w:rsidRDefault="00F015BB" w:rsidP="00F015BB">
      <w:pPr>
        <w:spacing w:after="0"/>
      </w:pPr>
    </w:p>
    <w:p w14:paraId="7F30D9A4" w14:textId="77777777" w:rsidR="00F015BB" w:rsidRPr="00F015BB" w:rsidRDefault="00F015BB" w:rsidP="00F015BB">
      <w:pPr>
        <w:pStyle w:val="Overskrift1"/>
        <w:spacing w:before="280" w:after="100"/>
      </w:pPr>
      <w:r w:rsidRPr="00F015BB">
        <w:rPr>
          <w:rFonts w:ascii="Aptos" w:eastAsia="Aptos" w:hAnsi="Aptos" w:cs="Aptos"/>
          <w:sz w:val="26"/>
        </w:rPr>
        <w:t>2. Bakgrunn for behovet</w:t>
      </w:r>
    </w:p>
    <w:p w14:paraId="101A529B" w14:textId="77777777" w:rsidR="00F015BB" w:rsidRPr="00F015BB" w:rsidRDefault="00F015BB" w:rsidP="00F015BB">
      <w:pPr>
        <w:spacing w:after="120" w:line="269" w:lineRule="auto"/>
        <w:rPr>
          <w:sz w:val="24"/>
          <w:szCs w:val="24"/>
        </w:rPr>
      </w:pPr>
      <w:r w:rsidRPr="00F015BB">
        <w:rPr>
          <w:color w:val="343434"/>
          <w:sz w:val="24"/>
          <w:szCs w:val="24"/>
        </w:rPr>
        <w:t>Kryss av der det passer. Du bestemmer selv hvor mye du ønsker å dele, men en kort beskrivelse av hvordan behovet påvirker studiesituasjonen kan gjøre det lettere å vurdere aktuelle tiltak.</w:t>
      </w:r>
    </w:p>
    <w:tbl>
      <w:tblPr>
        <w:tblStyle w:val="Rutenettabell6fargerikuthevingsfarge2"/>
        <w:tblW w:w="9351" w:type="dxa"/>
        <w:tblLayout w:type="fixed"/>
        <w:tblLook w:val="04A0" w:firstRow="1" w:lastRow="0" w:firstColumn="1" w:lastColumn="0" w:noHBand="0" w:noVBand="1"/>
      </w:tblPr>
      <w:tblGrid>
        <w:gridCol w:w="4390"/>
        <w:gridCol w:w="4961"/>
      </w:tblGrid>
      <w:tr w:rsidR="00F015BB" w:rsidRPr="00F015BB" w14:paraId="236F3561" w14:textId="77777777" w:rsidTr="00F015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CDFB8AF" w14:textId="2E9E3C03" w:rsidR="00F015BB" w:rsidRPr="00F015BB" w:rsidRDefault="00F015BB" w:rsidP="007626D6">
            <w:pPr>
              <w:spacing w:after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E97132" w:themeColor="accent2"/>
                  <w:sz w:val="24"/>
                  <w:szCs w:val="24"/>
                </w:rPr>
                <w:id w:val="-563873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E97132" w:themeColor="accent2"/>
                    <w:sz w:val="24"/>
                    <w:szCs w:val="24"/>
                  </w:rPr>
                  <w:t>☐</w:t>
                </w:r>
              </w:sdtContent>
            </w:sdt>
            <w:r w:rsidRPr="00F015BB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t xml:space="preserve"> </w:t>
            </w:r>
            <w:r w:rsidRPr="00F015BB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Dysleksi / lese- og skrivevansker</w:t>
            </w:r>
          </w:p>
        </w:tc>
        <w:tc>
          <w:tcPr>
            <w:tcW w:w="4961" w:type="dxa"/>
          </w:tcPr>
          <w:p w14:paraId="0DBCEA25" w14:textId="2E3A73D1" w:rsidR="00F015BB" w:rsidRPr="00F015BB" w:rsidRDefault="00F015BB" w:rsidP="007626D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E97132" w:themeColor="accent2"/>
                  <w:sz w:val="24"/>
                  <w:szCs w:val="24"/>
                </w:rPr>
                <w:id w:val="253953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E97132" w:themeColor="accent2"/>
                    <w:sz w:val="24"/>
                    <w:szCs w:val="24"/>
                  </w:rPr>
                  <w:t>☐</w:t>
                </w:r>
              </w:sdtContent>
            </w:sdt>
            <w:r w:rsidRPr="00F015BB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t xml:space="preserve"> </w:t>
            </w:r>
            <w:r w:rsidRPr="00F015BB">
              <w:rPr>
                <w:rFonts w:asciiTheme="minorHAnsi" w:hAnsiTheme="minorHAnsi"/>
                <w:b w:val="0"/>
                <w:bCs w:val="0"/>
                <w:color w:val="000000" w:themeColor="text1"/>
                <w:sz w:val="24"/>
                <w:szCs w:val="24"/>
              </w:rPr>
              <w:t>P</w:t>
            </w:r>
            <w:r w:rsidRPr="00F015BB">
              <w:rPr>
                <w:rFonts w:asciiTheme="minorHAnsi" w:hAnsiTheme="minorHAnsi"/>
                <w:b w:val="0"/>
                <w:bCs w:val="0"/>
                <w:color w:val="000000" w:themeColor="text1"/>
                <w:sz w:val="24"/>
                <w:szCs w:val="24"/>
              </w:rPr>
              <w:t>sykiske</w:t>
            </w:r>
            <w:r w:rsidRPr="00F015BB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 xml:space="preserve"> helseutfordringer</w:t>
            </w:r>
          </w:p>
        </w:tc>
      </w:tr>
      <w:tr w:rsidR="00F015BB" w:rsidRPr="00F015BB" w14:paraId="7BD9D909" w14:textId="77777777" w:rsidTr="00F01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C5F9CF5" w14:textId="192E924C" w:rsidR="00F015BB" w:rsidRPr="00F015BB" w:rsidRDefault="00F015BB" w:rsidP="007626D6">
            <w:pPr>
              <w:spacing w:after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E97132" w:themeColor="accent2"/>
                  <w:sz w:val="24"/>
                  <w:szCs w:val="24"/>
                </w:rPr>
                <w:id w:val="85015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15BB">
                  <w:rPr>
                    <w:rFonts w:ascii="MS Gothic" w:eastAsia="MS Gothic" w:hAnsi="MS Gothic" w:hint="eastAsia"/>
                    <w:color w:val="E97132" w:themeColor="accent2"/>
                    <w:sz w:val="24"/>
                    <w:szCs w:val="24"/>
                  </w:rPr>
                  <w:t>☐</w:t>
                </w:r>
              </w:sdtContent>
            </w:sdt>
            <w:r w:rsidRPr="00F015BB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t xml:space="preserve"> </w:t>
            </w:r>
            <w:r w:rsidRPr="00F015BB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ADHD / ADD / autismespektertilstand</w:t>
            </w:r>
          </w:p>
        </w:tc>
        <w:tc>
          <w:tcPr>
            <w:tcW w:w="4961" w:type="dxa"/>
          </w:tcPr>
          <w:p w14:paraId="7B155138" w14:textId="28127D56" w:rsidR="00F015BB" w:rsidRPr="00F015BB" w:rsidRDefault="00F015BB" w:rsidP="007626D6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E97132" w:themeColor="accent2"/>
                  <w:sz w:val="24"/>
                  <w:szCs w:val="24"/>
                </w:rPr>
                <w:id w:val="-60944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E97132" w:themeColor="accent2"/>
                    <w:sz w:val="24"/>
                    <w:szCs w:val="24"/>
                  </w:rPr>
                  <w:t>☐</w:t>
                </w:r>
              </w:sdtContent>
            </w:sdt>
            <w:r w:rsidRPr="00F015BB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t xml:space="preserve"> Fysisk helseutfordring / funksjonsnedsettelse</w:t>
            </w:r>
          </w:p>
        </w:tc>
      </w:tr>
      <w:tr w:rsidR="00F015BB" w:rsidRPr="00F015BB" w14:paraId="6BA05172" w14:textId="77777777" w:rsidTr="00F015BB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6F682CAC" w14:textId="26B1D72E" w:rsidR="00F015BB" w:rsidRPr="00F015BB" w:rsidRDefault="00F015BB" w:rsidP="007626D6">
            <w:pPr>
              <w:spacing w:after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E97132" w:themeColor="accent2"/>
                  <w:sz w:val="24"/>
                  <w:szCs w:val="24"/>
                </w:rPr>
                <w:id w:val="-1109198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E97132" w:themeColor="accent2"/>
                    <w:sz w:val="24"/>
                    <w:szCs w:val="24"/>
                  </w:rPr>
                  <w:t>☐</w:t>
                </w:r>
              </w:sdtContent>
            </w:sdt>
            <w:r w:rsidRPr="00F015BB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t xml:space="preserve"> </w:t>
            </w:r>
            <w:r w:rsidRPr="00F015BB">
              <w:rPr>
                <w:rFonts w:asciiTheme="minorHAnsi" w:hAnsiTheme="minorHAnsi"/>
                <w:b w:val="0"/>
                <w:color w:val="000000" w:themeColor="text1"/>
                <w:sz w:val="24"/>
                <w:szCs w:val="24"/>
              </w:rPr>
              <w:t>Annet (beskriv under)</w:t>
            </w:r>
          </w:p>
        </w:tc>
        <w:tc>
          <w:tcPr>
            <w:tcW w:w="4961" w:type="dxa"/>
          </w:tcPr>
          <w:p w14:paraId="0A86ACD0" w14:textId="27B57F83" w:rsidR="00F015BB" w:rsidRPr="00F015BB" w:rsidRDefault="00F015BB" w:rsidP="007626D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E97132" w:themeColor="accent2"/>
                  <w:sz w:val="24"/>
                  <w:szCs w:val="24"/>
                </w:rPr>
                <w:id w:val="199252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E97132" w:themeColor="accent2"/>
                    <w:sz w:val="24"/>
                    <w:szCs w:val="24"/>
                  </w:rPr>
                  <w:t>☐</w:t>
                </w:r>
              </w:sdtContent>
            </w:sdt>
            <w:r w:rsidRPr="00F015BB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t xml:space="preserve"> Ønsker å drøfte behovet nærmere før tiltak vurderes</w:t>
            </w:r>
          </w:p>
        </w:tc>
      </w:tr>
    </w:tbl>
    <w:p w14:paraId="006170DD" w14:textId="77777777" w:rsidR="00F015BB" w:rsidRPr="00F015BB" w:rsidRDefault="00F015BB" w:rsidP="00F015BB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52"/>
      </w:tblGrid>
      <w:tr w:rsidR="00F015BB" w:rsidRPr="00F015BB" w14:paraId="74571232" w14:textId="77777777" w:rsidTr="007626D6">
        <w:trPr>
          <w:cantSplit/>
          <w:jc w:val="center"/>
        </w:trPr>
        <w:tc>
          <w:tcPr>
            <w:tcW w:w="10312" w:type="dxa"/>
            <w:tcBorders>
              <w:top w:val="single" w:sz="8" w:space="0" w:color="E9B89F"/>
              <w:left w:val="single" w:sz="8" w:space="0" w:color="E9B89F"/>
              <w:bottom w:val="single" w:sz="8" w:space="0" w:color="E9B89F"/>
              <w:right w:val="single" w:sz="8" w:space="0" w:color="E9B89F"/>
            </w:tcBorders>
            <w:shd w:val="clear" w:color="auto" w:fill="FFFDFC"/>
            <w:tcMar>
              <w:top w:w="100" w:type="dxa"/>
              <w:left w:w="140" w:type="dxa"/>
              <w:bottom w:w="110" w:type="dxa"/>
              <w:right w:w="140" w:type="dxa"/>
            </w:tcMar>
          </w:tcPr>
          <w:p w14:paraId="353377DF" w14:textId="77777777" w:rsidR="00F015BB" w:rsidRPr="00F015BB" w:rsidRDefault="00F015BB" w:rsidP="007626D6">
            <w:pPr>
              <w:spacing w:after="40"/>
              <w:rPr>
                <w:sz w:val="24"/>
                <w:szCs w:val="24"/>
              </w:rPr>
            </w:pPr>
            <w:r w:rsidRPr="00F015BB">
              <w:rPr>
                <w:b/>
                <w:color w:val="343434"/>
                <w:sz w:val="24"/>
                <w:szCs w:val="24"/>
              </w:rPr>
              <w:t>Eventuell annen bakgrunn eller informasjon du ønsker å opplyse om:</w:t>
            </w:r>
          </w:p>
          <w:p w14:paraId="128A7896" w14:textId="77777777" w:rsidR="00F015BB" w:rsidRPr="00F015BB" w:rsidRDefault="00F015BB" w:rsidP="007626D6">
            <w:pPr>
              <w:spacing w:after="40"/>
              <w:rPr>
                <w:color w:val="696969"/>
                <w:sz w:val="24"/>
                <w:szCs w:val="24"/>
              </w:rPr>
            </w:pPr>
            <w:r w:rsidRPr="00F015BB">
              <w:rPr>
                <w:color w:val="696969"/>
                <w:sz w:val="24"/>
                <w:szCs w:val="24"/>
              </w:rPr>
              <w:t>Du trenger ikke oppgi diagnose dersom det ikke er nødvendig for å beskrive behovet ditt.</w:t>
            </w:r>
          </w:p>
          <w:p w14:paraId="59DB43AA" w14:textId="77777777" w:rsidR="00F015BB" w:rsidRPr="00F015BB" w:rsidRDefault="00F015BB" w:rsidP="007626D6">
            <w:pPr>
              <w:spacing w:after="40"/>
              <w:rPr>
                <w:sz w:val="24"/>
                <w:szCs w:val="24"/>
              </w:rPr>
            </w:pPr>
          </w:p>
          <w:p w14:paraId="6540DACC" w14:textId="77777777" w:rsidR="00F015BB" w:rsidRPr="00F015BB" w:rsidRDefault="00F015BB" w:rsidP="007626D6">
            <w:pPr>
              <w:spacing w:after="0"/>
              <w:rPr>
                <w:color w:val="787878"/>
                <w:sz w:val="24"/>
                <w:szCs w:val="24"/>
              </w:rPr>
            </w:pPr>
          </w:p>
          <w:p w14:paraId="0416A8D1" w14:textId="77777777" w:rsidR="00F015BB" w:rsidRPr="00F015BB" w:rsidRDefault="00F015BB" w:rsidP="007626D6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4B61F1D0" w14:textId="77777777" w:rsidR="00F015BB" w:rsidRPr="00F015BB" w:rsidRDefault="00F015BB" w:rsidP="00F015BB">
      <w:pPr>
        <w:spacing w:after="0"/>
      </w:pPr>
    </w:p>
    <w:p w14:paraId="078696E7" w14:textId="77777777" w:rsidR="00F015BB" w:rsidRPr="00F015BB" w:rsidRDefault="00F015BB" w:rsidP="00F015BB">
      <w:pPr>
        <w:pStyle w:val="Overskrift1"/>
        <w:spacing w:before="280" w:after="100"/>
      </w:pPr>
      <w:r w:rsidRPr="00F015BB">
        <w:rPr>
          <w:rFonts w:ascii="Aptos" w:eastAsia="Aptos" w:hAnsi="Aptos" w:cs="Aptos"/>
          <w:sz w:val="26"/>
        </w:rPr>
        <w:lastRenderedPageBreak/>
        <w:t>3. Dokumentasjon</w:t>
      </w:r>
    </w:p>
    <w:p w14:paraId="5157C354" w14:textId="77777777" w:rsidR="00F015BB" w:rsidRPr="00F015BB" w:rsidRDefault="00F015BB" w:rsidP="00F015BB">
      <w:pPr>
        <w:rPr>
          <w:sz w:val="24"/>
          <w:szCs w:val="24"/>
        </w:rPr>
      </w:pPr>
      <w:r w:rsidRPr="00F015BB">
        <w:rPr>
          <w:color w:val="343434"/>
          <w:sz w:val="24"/>
          <w:szCs w:val="24"/>
        </w:rPr>
        <w:t>For at søknaden skal kunne utløse et enkeltvedtak om tilrettelegging, må funksjonsnedsettelsen dokumenteres.</w:t>
      </w:r>
    </w:p>
    <w:tbl>
      <w:tblPr>
        <w:tblStyle w:val="Rutenettabell6fargerikuthevingsfarge2"/>
        <w:tblW w:w="9209" w:type="dxa"/>
        <w:tblLayout w:type="fixed"/>
        <w:tblLook w:val="04A0" w:firstRow="1" w:lastRow="0" w:firstColumn="1" w:lastColumn="0" w:noHBand="0" w:noVBand="1"/>
      </w:tblPr>
      <w:tblGrid>
        <w:gridCol w:w="5020"/>
        <w:gridCol w:w="4189"/>
      </w:tblGrid>
      <w:tr w:rsidR="00F015BB" w:rsidRPr="00F015BB" w14:paraId="202BBFEE" w14:textId="77777777" w:rsidTr="00F015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0" w:type="dxa"/>
          </w:tcPr>
          <w:p w14:paraId="2EED5C30" w14:textId="77777777" w:rsidR="00F015BB" w:rsidRPr="00F015BB" w:rsidRDefault="00F015BB" w:rsidP="007626D6">
            <w:pPr>
              <w:spacing w:after="0"/>
              <w:rPr>
                <w:sz w:val="24"/>
                <w:szCs w:val="24"/>
              </w:rPr>
            </w:pPr>
            <w:sdt>
              <w:sdtPr>
                <w:rPr>
                  <w:color w:val="E97132" w:themeColor="accent2"/>
                  <w:sz w:val="24"/>
                  <w:szCs w:val="24"/>
                </w:rPr>
                <w:id w:val="128484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15BB">
                  <w:rPr>
                    <w:rFonts w:ascii="MS Gothic" w:eastAsia="MS Gothic" w:hAnsi="MS Gothic" w:hint="eastAsia"/>
                    <w:color w:val="E97132" w:themeColor="accent2"/>
                    <w:sz w:val="24"/>
                    <w:szCs w:val="24"/>
                  </w:rPr>
                  <w:t>☐</w:t>
                </w:r>
              </w:sdtContent>
            </w:sdt>
            <w:r w:rsidRPr="00F015BB">
              <w:rPr>
                <w:color w:val="343434"/>
                <w:sz w:val="24"/>
                <w:szCs w:val="24"/>
              </w:rPr>
              <w:t xml:space="preserve"> </w:t>
            </w:r>
            <w:r w:rsidRPr="00F015BB">
              <w:rPr>
                <w:b w:val="0"/>
                <w:color w:val="343434"/>
                <w:sz w:val="24"/>
                <w:szCs w:val="24"/>
              </w:rPr>
              <w:t>Jeg har ikke dokumentasjon nå, men skal ettersende den.</w:t>
            </w:r>
          </w:p>
        </w:tc>
        <w:tc>
          <w:tcPr>
            <w:tcW w:w="4189" w:type="dxa"/>
          </w:tcPr>
          <w:p w14:paraId="62F65BC7" w14:textId="02A79AD4" w:rsidR="00F015BB" w:rsidRPr="00F015BB" w:rsidRDefault="00F015BB" w:rsidP="007626D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color w:val="E97132" w:themeColor="accent2"/>
                  <w:sz w:val="24"/>
                  <w:szCs w:val="24"/>
                </w:rPr>
                <w:id w:val="248312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E97132" w:themeColor="accent2"/>
                    <w:sz w:val="24"/>
                    <w:szCs w:val="24"/>
                  </w:rPr>
                  <w:t>☐</w:t>
                </w:r>
              </w:sdtContent>
            </w:sdt>
            <w:r w:rsidRPr="00F015BB">
              <w:rPr>
                <w:color w:val="343434"/>
                <w:sz w:val="24"/>
                <w:szCs w:val="24"/>
              </w:rPr>
              <w:t xml:space="preserve"> </w:t>
            </w:r>
            <w:r w:rsidRPr="00F015BB">
              <w:rPr>
                <w:b w:val="0"/>
                <w:color w:val="343434"/>
                <w:sz w:val="24"/>
                <w:szCs w:val="24"/>
              </w:rPr>
              <w:t>Jeg har allerede lastet opp dokumentasjon ved søknad om tilrettelegging til eksamen.</w:t>
            </w:r>
          </w:p>
        </w:tc>
      </w:tr>
      <w:tr w:rsidR="00F015BB" w:rsidRPr="00F015BB" w14:paraId="4954803E" w14:textId="77777777" w:rsidTr="00F01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0" w:type="dxa"/>
          </w:tcPr>
          <w:p w14:paraId="496ED0BF" w14:textId="461412D4" w:rsidR="00F015BB" w:rsidRPr="00F015BB" w:rsidRDefault="00F015BB" w:rsidP="007626D6">
            <w:pPr>
              <w:spacing w:after="0"/>
              <w:rPr>
                <w:sz w:val="24"/>
                <w:szCs w:val="24"/>
              </w:rPr>
            </w:pPr>
            <w:sdt>
              <w:sdtPr>
                <w:rPr>
                  <w:color w:val="E97132" w:themeColor="accent2"/>
                  <w:sz w:val="24"/>
                  <w:szCs w:val="24"/>
                </w:rPr>
                <w:id w:val="47584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15BB">
                  <w:rPr>
                    <w:rFonts w:ascii="MS Gothic" w:eastAsia="MS Gothic" w:hAnsi="MS Gothic" w:hint="eastAsia"/>
                    <w:color w:val="E97132" w:themeColor="accent2"/>
                    <w:sz w:val="24"/>
                    <w:szCs w:val="24"/>
                  </w:rPr>
                  <w:t>☐</w:t>
                </w:r>
              </w:sdtContent>
            </w:sdt>
            <w:r w:rsidRPr="00F015BB">
              <w:rPr>
                <w:color w:val="343434"/>
                <w:sz w:val="24"/>
                <w:szCs w:val="24"/>
              </w:rPr>
              <w:t xml:space="preserve"> </w:t>
            </w:r>
            <w:r w:rsidRPr="00F015BB">
              <w:rPr>
                <w:b w:val="0"/>
                <w:color w:val="343434"/>
                <w:sz w:val="24"/>
                <w:szCs w:val="24"/>
              </w:rPr>
              <w:t>Jeg legger ved dokumentasjon sammen med denne søknaden.</w:t>
            </w:r>
          </w:p>
        </w:tc>
        <w:tc>
          <w:tcPr>
            <w:tcW w:w="4189" w:type="dxa"/>
          </w:tcPr>
          <w:p w14:paraId="3B4B0D92" w14:textId="015CC417" w:rsidR="00F015BB" w:rsidRPr="00F015BB" w:rsidRDefault="00F015BB" w:rsidP="007626D6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color w:val="E97132" w:themeColor="accent2"/>
                  <w:sz w:val="24"/>
                  <w:szCs w:val="24"/>
                </w:rPr>
                <w:id w:val="-109124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15BB">
                  <w:rPr>
                    <w:rFonts w:ascii="MS Gothic" w:eastAsia="MS Gothic" w:hAnsi="MS Gothic" w:hint="eastAsia"/>
                    <w:color w:val="E97132" w:themeColor="accent2"/>
                    <w:sz w:val="24"/>
                    <w:szCs w:val="24"/>
                  </w:rPr>
                  <w:t>☐</w:t>
                </w:r>
              </w:sdtContent>
            </w:sdt>
            <w:r w:rsidRPr="00F015BB">
              <w:rPr>
                <w:color w:val="343434"/>
                <w:sz w:val="24"/>
                <w:szCs w:val="24"/>
              </w:rPr>
              <w:t xml:space="preserve"> Jeg ønsker veiledning om hvilken dokumentasjon som trengs.</w:t>
            </w:r>
          </w:p>
        </w:tc>
      </w:tr>
    </w:tbl>
    <w:p w14:paraId="49C89B12" w14:textId="77777777" w:rsidR="00F015BB" w:rsidRPr="00F015BB" w:rsidRDefault="00F015BB" w:rsidP="00F015BB">
      <w:pPr>
        <w:spacing w:after="0"/>
      </w:pPr>
    </w:p>
    <w:p w14:paraId="2FF1E57F" w14:textId="77777777" w:rsidR="00F015BB" w:rsidRPr="00F015BB" w:rsidRDefault="00F015BB" w:rsidP="00F015BB">
      <w:pPr>
        <w:pStyle w:val="Overskrift1"/>
        <w:spacing w:before="280" w:after="100"/>
      </w:pPr>
      <w:r w:rsidRPr="00F015BB">
        <w:rPr>
          <w:rFonts w:ascii="Aptos" w:eastAsia="Aptos" w:hAnsi="Aptos" w:cs="Aptos"/>
          <w:sz w:val="26"/>
        </w:rPr>
        <w:t>4. Utfordringer i studiehverdagen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52"/>
      </w:tblGrid>
      <w:tr w:rsidR="00F015BB" w:rsidRPr="00F015BB" w14:paraId="0A069993" w14:textId="77777777" w:rsidTr="007626D6">
        <w:trPr>
          <w:cantSplit/>
          <w:jc w:val="center"/>
        </w:trPr>
        <w:tc>
          <w:tcPr>
            <w:tcW w:w="10312" w:type="dxa"/>
            <w:tcBorders>
              <w:top w:val="single" w:sz="8" w:space="0" w:color="E9B89F"/>
              <w:left w:val="single" w:sz="8" w:space="0" w:color="E9B89F"/>
              <w:bottom w:val="single" w:sz="8" w:space="0" w:color="E9B89F"/>
              <w:right w:val="single" w:sz="8" w:space="0" w:color="E9B89F"/>
            </w:tcBorders>
            <w:shd w:val="clear" w:color="auto" w:fill="FFFDFC"/>
            <w:tcMar>
              <w:top w:w="100" w:type="dxa"/>
              <w:left w:w="140" w:type="dxa"/>
              <w:bottom w:w="110" w:type="dxa"/>
              <w:right w:w="140" w:type="dxa"/>
            </w:tcMar>
          </w:tcPr>
          <w:p w14:paraId="6DFDF873" w14:textId="77777777" w:rsidR="00F015BB" w:rsidRPr="00F015BB" w:rsidRDefault="00F015BB" w:rsidP="007626D6">
            <w:pPr>
              <w:spacing w:after="40"/>
              <w:rPr>
                <w:sz w:val="24"/>
                <w:szCs w:val="24"/>
              </w:rPr>
            </w:pPr>
            <w:r w:rsidRPr="00F015BB">
              <w:rPr>
                <w:b/>
                <w:color w:val="343434"/>
                <w:sz w:val="24"/>
                <w:szCs w:val="24"/>
              </w:rPr>
              <w:t>Gi en kort beskrivelse av situasjoner eller arbeidsformer du opplever som utfordrende i studiehverdagen.</w:t>
            </w:r>
          </w:p>
          <w:p w14:paraId="43314046" w14:textId="77777777" w:rsidR="00F015BB" w:rsidRPr="00F015BB" w:rsidRDefault="00F015BB" w:rsidP="007626D6">
            <w:pPr>
              <w:spacing w:after="40"/>
              <w:rPr>
                <w:sz w:val="24"/>
                <w:szCs w:val="24"/>
              </w:rPr>
            </w:pPr>
            <w:r w:rsidRPr="00F015BB">
              <w:rPr>
                <w:color w:val="000000" w:themeColor="text1"/>
                <w:sz w:val="24"/>
                <w:szCs w:val="24"/>
              </w:rPr>
              <w:t>Eksempler kan være undervisning, lesing og skriving, vurderingssituasjoner, digitale verktøy, frister, samarbeid eller oppmøte.</w:t>
            </w:r>
          </w:p>
          <w:p w14:paraId="537B97DE" w14:textId="77777777" w:rsidR="00F015BB" w:rsidRPr="00F015BB" w:rsidRDefault="00F015BB" w:rsidP="007626D6">
            <w:pPr>
              <w:spacing w:after="0"/>
              <w:rPr>
                <w:color w:val="787878"/>
                <w:sz w:val="18"/>
              </w:rPr>
            </w:pPr>
          </w:p>
          <w:p w14:paraId="477E02B4" w14:textId="77777777" w:rsidR="00F015BB" w:rsidRPr="00F015BB" w:rsidRDefault="00F015BB" w:rsidP="007626D6">
            <w:pPr>
              <w:spacing w:after="0"/>
              <w:rPr>
                <w:color w:val="787878"/>
                <w:sz w:val="18"/>
              </w:rPr>
            </w:pPr>
          </w:p>
          <w:p w14:paraId="483A922D" w14:textId="77777777" w:rsidR="00F015BB" w:rsidRPr="00F015BB" w:rsidRDefault="00F015BB" w:rsidP="007626D6">
            <w:pPr>
              <w:spacing w:after="0"/>
            </w:pPr>
          </w:p>
        </w:tc>
      </w:tr>
    </w:tbl>
    <w:p w14:paraId="3A3E4BFC" w14:textId="77777777" w:rsidR="00F015BB" w:rsidRPr="00F015BB" w:rsidRDefault="00F015BB" w:rsidP="00F015BB">
      <w:pPr>
        <w:spacing w:after="0"/>
      </w:pPr>
    </w:p>
    <w:p w14:paraId="02F5C324" w14:textId="77777777" w:rsidR="00F015BB" w:rsidRPr="00F015BB" w:rsidRDefault="00F015BB" w:rsidP="00F015BB">
      <w:pPr>
        <w:pStyle w:val="Overskrift1"/>
        <w:spacing w:before="280" w:after="100"/>
      </w:pPr>
      <w:r w:rsidRPr="00F015BB">
        <w:rPr>
          <w:rFonts w:ascii="Aptos" w:eastAsia="Aptos" w:hAnsi="Aptos" w:cs="Aptos"/>
          <w:sz w:val="26"/>
        </w:rPr>
        <w:t>5. Dine egne tanker om tilrettelegging</w:t>
      </w:r>
    </w:p>
    <w:p w14:paraId="294BDF39" w14:textId="77777777" w:rsidR="00F015BB" w:rsidRPr="00F015BB" w:rsidRDefault="00F015BB" w:rsidP="00F015BB">
      <w:pPr>
        <w:spacing w:after="120" w:line="269" w:lineRule="auto"/>
        <w:rPr>
          <w:sz w:val="24"/>
          <w:szCs w:val="24"/>
        </w:rPr>
      </w:pPr>
      <w:r w:rsidRPr="00F015BB">
        <w:rPr>
          <w:color w:val="343434"/>
          <w:sz w:val="24"/>
          <w:szCs w:val="24"/>
        </w:rPr>
        <w:t>Din erfaring er viktig. Reflekter gjerne over hva som kan gjøre studiesituasjonen mer oversiktlig, gjennomførbar og trygg for deg.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52"/>
      </w:tblGrid>
      <w:tr w:rsidR="00F015BB" w:rsidRPr="00F015BB" w14:paraId="1523DB9E" w14:textId="77777777" w:rsidTr="007626D6">
        <w:trPr>
          <w:cantSplit/>
          <w:jc w:val="center"/>
        </w:trPr>
        <w:tc>
          <w:tcPr>
            <w:tcW w:w="10312" w:type="dxa"/>
            <w:tcBorders>
              <w:top w:val="single" w:sz="8" w:space="0" w:color="E9B89F"/>
              <w:left w:val="single" w:sz="8" w:space="0" w:color="E9B89F"/>
              <w:bottom w:val="single" w:sz="8" w:space="0" w:color="E9B89F"/>
              <w:right w:val="single" w:sz="8" w:space="0" w:color="E9B89F"/>
            </w:tcBorders>
            <w:shd w:val="clear" w:color="auto" w:fill="FFFDFC"/>
            <w:tcMar>
              <w:top w:w="100" w:type="dxa"/>
              <w:left w:w="140" w:type="dxa"/>
              <w:bottom w:w="110" w:type="dxa"/>
              <w:right w:w="140" w:type="dxa"/>
            </w:tcMar>
          </w:tcPr>
          <w:p w14:paraId="5EBF4874" w14:textId="77777777" w:rsidR="00F015BB" w:rsidRPr="00F015BB" w:rsidRDefault="00F015BB" w:rsidP="007626D6">
            <w:pPr>
              <w:spacing w:after="40"/>
              <w:rPr>
                <w:sz w:val="28"/>
                <w:szCs w:val="32"/>
              </w:rPr>
            </w:pPr>
            <w:r w:rsidRPr="00F015BB">
              <w:rPr>
                <w:b/>
                <w:color w:val="343434"/>
                <w:sz w:val="24"/>
                <w:szCs w:val="32"/>
              </w:rPr>
              <w:t>Hvilken tilrettelegging eller støtte tror du selv kan hjelpe deg i studiehverdagen?</w:t>
            </w:r>
          </w:p>
          <w:p w14:paraId="6B4B6434" w14:textId="77777777" w:rsidR="00F015BB" w:rsidRPr="00F015BB" w:rsidRDefault="00F015BB" w:rsidP="007626D6">
            <w:pPr>
              <w:spacing w:after="40"/>
              <w:rPr>
                <w:color w:val="000000" w:themeColor="text1"/>
                <w:sz w:val="32"/>
                <w:szCs w:val="36"/>
              </w:rPr>
            </w:pPr>
            <w:r w:rsidRPr="00F015BB">
              <w:rPr>
                <w:color w:val="000000" w:themeColor="text1"/>
                <w:sz w:val="24"/>
                <w:szCs w:val="36"/>
              </w:rPr>
              <w:t>Beskriv gjerne konkrete tiltak, arbeidsmåter eller avtaler som kan være nyttige.</w:t>
            </w:r>
          </w:p>
          <w:p w14:paraId="46500578" w14:textId="77777777" w:rsidR="00F015BB" w:rsidRPr="00F015BB" w:rsidRDefault="00F015BB" w:rsidP="007626D6">
            <w:pPr>
              <w:spacing w:after="0"/>
              <w:rPr>
                <w:color w:val="787878"/>
                <w:sz w:val="18"/>
              </w:rPr>
            </w:pPr>
          </w:p>
          <w:p w14:paraId="06EE99B3" w14:textId="77777777" w:rsidR="00F015BB" w:rsidRPr="00F015BB" w:rsidRDefault="00F015BB" w:rsidP="007626D6">
            <w:pPr>
              <w:spacing w:after="0"/>
              <w:rPr>
                <w:color w:val="787878"/>
                <w:sz w:val="18"/>
              </w:rPr>
            </w:pPr>
          </w:p>
          <w:p w14:paraId="0A8B17FC" w14:textId="77777777" w:rsidR="00F015BB" w:rsidRPr="00F015BB" w:rsidRDefault="00F015BB" w:rsidP="007626D6">
            <w:pPr>
              <w:spacing w:after="0"/>
            </w:pPr>
          </w:p>
        </w:tc>
      </w:tr>
    </w:tbl>
    <w:p w14:paraId="1BACF14D" w14:textId="77777777" w:rsidR="00F015BB" w:rsidRPr="00F015BB" w:rsidRDefault="00F015BB" w:rsidP="00F015BB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52"/>
      </w:tblGrid>
      <w:tr w:rsidR="00F015BB" w:rsidRPr="00F015BB" w14:paraId="46757EC0" w14:textId="77777777" w:rsidTr="007626D6">
        <w:trPr>
          <w:cantSplit/>
          <w:jc w:val="center"/>
        </w:trPr>
        <w:tc>
          <w:tcPr>
            <w:tcW w:w="10312" w:type="dxa"/>
            <w:tcBorders>
              <w:top w:val="single" w:sz="8" w:space="0" w:color="E9B89F"/>
              <w:left w:val="single" w:sz="8" w:space="0" w:color="E9B89F"/>
              <w:bottom w:val="single" w:sz="8" w:space="0" w:color="E9B89F"/>
              <w:right w:val="single" w:sz="8" w:space="0" w:color="E9B89F"/>
            </w:tcBorders>
            <w:shd w:val="clear" w:color="auto" w:fill="FFFDFC"/>
            <w:tcMar>
              <w:top w:w="100" w:type="dxa"/>
              <w:left w:w="140" w:type="dxa"/>
              <w:bottom w:w="110" w:type="dxa"/>
              <w:right w:w="140" w:type="dxa"/>
            </w:tcMar>
          </w:tcPr>
          <w:p w14:paraId="54B1D397" w14:textId="77777777" w:rsidR="00F015BB" w:rsidRPr="00F015BB" w:rsidRDefault="00F015BB" w:rsidP="007626D6">
            <w:pPr>
              <w:spacing w:after="40"/>
              <w:rPr>
                <w:sz w:val="24"/>
                <w:szCs w:val="24"/>
              </w:rPr>
            </w:pPr>
            <w:r w:rsidRPr="00F015BB">
              <w:rPr>
                <w:b/>
                <w:color w:val="343434"/>
                <w:sz w:val="24"/>
                <w:szCs w:val="24"/>
              </w:rPr>
              <w:t>Hva kan du selv gjøre, og hva trenger du støtte fra KBT Fagskole til?</w:t>
            </w:r>
          </w:p>
          <w:p w14:paraId="450F1FAC" w14:textId="77777777" w:rsidR="00F015BB" w:rsidRPr="00F015BB" w:rsidRDefault="00F015BB" w:rsidP="007626D6">
            <w:pPr>
              <w:spacing w:after="40"/>
              <w:rPr>
                <w:color w:val="000000" w:themeColor="text1"/>
                <w:sz w:val="24"/>
                <w:szCs w:val="24"/>
              </w:rPr>
            </w:pPr>
            <w:r w:rsidRPr="00F015BB">
              <w:rPr>
                <w:color w:val="000000" w:themeColor="text1"/>
                <w:sz w:val="24"/>
                <w:szCs w:val="24"/>
              </w:rPr>
              <w:t>Dette kan bidra til en tydelig og realistisk plan sammen med veileder.</w:t>
            </w:r>
          </w:p>
          <w:p w14:paraId="703EDED3" w14:textId="77777777" w:rsidR="00F015BB" w:rsidRPr="00F015BB" w:rsidRDefault="00F015BB" w:rsidP="007626D6">
            <w:pPr>
              <w:spacing w:after="40"/>
              <w:rPr>
                <w:sz w:val="24"/>
                <w:szCs w:val="24"/>
              </w:rPr>
            </w:pPr>
          </w:p>
          <w:p w14:paraId="4F308130" w14:textId="77777777" w:rsidR="00F015BB" w:rsidRDefault="00F015BB" w:rsidP="007626D6">
            <w:pPr>
              <w:spacing w:after="0"/>
            </w:pPr>
          </w:p>
          <w:p w14:paraId="36F74096" w14:textId="77777777" w:rsidR="00F015BB" w:rsidRPr="00F015BB" w:rsidRDefault="00F015BB" w:rsidP="007626D6">
            <w:pPr>
              <w:spacing w:after="0"/>
            </w:pPr>
          </w:p>
        </w:tc>
      </w:tr>
    </w:tbl>
    <w:p w14:paraId="248C77CC" w14:textId="77777777" w:rsidR="00F015BB" w:rsidRPr="00F015BB" w:rsidRDefault="00F015BB" w:rsidP="00F015BB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52"/>
      </w:tblGrid>
      <w:tr w:rsidR="00F015BB" w:rsidRPr="00F015BB" w14:paraId="40390986" w14:textId="77777777" w:rsidTr="007626D6">
        <w:trPr>
          <w:cantSplit/>
          <w:jc w:val="center"/>
        </w:trPr>
        <w:tc>
          <w:tcPr>
            <w:tcW w:w="10312" w:type="dxa"/>
            <w:tcBorders>
              <w:top w:val="single" w:sz="8" w:space="0" w:color="E9B89F"/>
              <w:left w:val="single" w:sz="8" w:space="0" w:color="E9B89F"/>
              <w:bottom w:val="single" w:sz="8" w:space="0" w:color="E9B89F"/>
              <w:right w:val="single" w:sz="8" w:space="0" w:color="E9B89F"/>
            </w:tcBorders>
            <w:shd w:val="clear" w:color="auto" w:fill="FFFDFC"/>
            <w:tcMar>
              <w:top w:w="100" w:type="dxa"/>
              <w:left w:w="140" w:type="dxa"/>
              <w:bottom w:w="110" w:type="dxa"/>
              <w:right w:w="140" w:type="dxa"/>
            </w:tcMar>
          </w:tcPr>
          <w:p w14:paraId="3BDCA41A" w14:textId="77777777" w:rsidR="00F015BB" w:rsidRPr="00F015BB" w:rsidRDefault="00F015BB" w:rsidP="007626D6">
            <w:pPr>
              <w:spacing w:after="40"/>
              <w:rPr>
                <w:sz w:val="24"/>
                <w:szCs w:val="24"/>
              </w:rPr>
            </w:pPr>
            <w:r w:rsidRPr="00F015BB">
              <w:rPr>
                <w:b/>
                <w:color w:val="343434"/>
                <w:sz w:val="24"/>
                <w:szCs w:val="24"/>
              </w:rPr>
              <w:t>Hvis du skal prioritere: Hvilke én til tre tiltak er viktigst for deg akkurat nå?</w:t>
            </w:r>
          </w:p>
          <w:p w14:paraId="1A904EDE" w14:textId="77777777" w:rsidR="00F015BB" w:rsidRPr="00F015BB" w:rsidRDefault="00F015BB" w:rsidP="007626D6">
            <w:pPr>
              <w:spacing w:after="0"/>
              <w:rPr>
                <w:color w:val="787878"/>
                <w:sz w:val="18"/>
              </w:rPr>
            </w:pPr>
          </w:p>
          <w:p w14:paraId="2D2E50D3" w14:textId="77777777" w:rsidR="00F015BB" w:rsidRPr="00F015BB" w:rsidRDefault="00F015BB" w:rsidP="007626D6">
            <w:pPr>
              <w:spacing w:after="0"/>
              <w:rPr>
                <w:color w:val="787878"/>
                <w:sz w:val="18"/>
              </w:rPr>
            </w:pPr>
          </w:p>
          <w:p w14:paraId="64DF6EA4" w14:textId="77777777" w:rsidR="00F015BB" w:rsidRPr="00F015BB" w:rsidRDefault="00F015BB" w:rsidP="007626D6">
            <w:pPr>
              <w:spacing w:after="0"/>
              <w:rPr>
                <w:color w:val="787878"/>
                <w:sz w:val="18"/>
              </w:rPr>
            </w:pPr>
          </w:p>
          <w:p w14:paraId="6AA4680F" w14:textId="77777777" w:rsidR="00F015BB" w:rsidRPr="00F015BB" w:rsidRDefault="00F015BB" w:rsidP="007626D6">
            <w:pPr>
              <w:spacing w:after="0"/>
            </w:pPr>
          </w:p>
        </w:tc>
      </w:tr>
    </w:tbl>
    <w:p w14:paraId="1ABB3144" w14:textId="77777777" w:rsidR="00F015BB" w:rsidRPr="00F015BB" w:rsidRDefault="00F015BB" w:rsidP="00F015BB">
      <w:pPr>
        <w:pStyle w:val="Overskrift1"/>
        <w:spacing w:before="280" w:after="100"/>
      </w:pPr>
      <w:r w:rsidRPr="00F015BB">
        <w:rPr>
          <w:rFonts w:ascii="Aptos" w:eastAsia="Aptos" w:hAnsi="Aptos" w:cs="Aptos"/>
          <w:sz w:val="26"/>
        </w:rPr>
        <w:t>6. Omfang og tidligere tilrettelegging</w:t>
      </w:r>
    </w:p>
    <w:p w14:paraId="1A5DAEEF" w14:textId="77777777" w:rsidR="00F015BB" w:rsidRPr="00F015BB" w:rsidRDefault="00F015BB" w:rsidP="00F015BB">
      <w:pPr>
        <w:spacing w:after="60"/>
      </w:pPr>
      <w:r w:rsidRPr="00F015BB">
        <w:rPr>
          <w:b/>
          <w:color w:val="343434"/>
          <w:sz w:val="19"/>
        </w:rPr>
        <w:t>Gjelder søknaden:</w:t>
      </w:r>
    </w:p>
    <w:tbl>
      <w:tblPr>
        <w:tblW w:w="9892" w:type="dxa"/>
        <w:jc w:val="center"/>
        <w:tblLayout w:type="fixed"/>
        <w:tblLook w:val="04A0" w:firstRow="1" w:lastRow="0" w:firstColumn="1" w:lastColumn="0" w:noHBand="0" w:noVBand="1"/>
      </w:tblPr>
      <w:tblGrid>
        <w:gridCol w:w="4736"/>
        <w:gridCol w:w="5156"/>
      </w:tblGrid>
      <w:tr w:rsidR="00F015BB" w:rsidRPr="00F015BB" w14:paraId="5A663B6A" w14:textId="77777777" w:rsidTr="00F015BB">
        <w:trPr>
          <w:trHeight w:val="430"/>
          <w:jc w:val="center"/>
        </w:trPr>
        <w:tc>
          <w:tcPr>
            <w:tcW w:w="4736" w:type="dxa"/>
            <w:tcBorders>
              <w:top w:val="single" w:sz="5" w:space="0" w:color="E5E5E5"/>
              <w:left w:val="single" w:sz="5" w:space="0" w:color="E5E5E5"/>
              <w:bottom w:val="single" w:sz="5" w:space="0" w:color="E5E5E5"/>
              <w:right w:val="single" w:sz="5" w:space="0" w:color="E5E5E5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0CC744" w14:textId="13D7EADC" w:rsidR="00F015BB" w:rsidRPr="00F015BB" w:rsidRDefault="00F015BB" w:rsidP="007626D6">
            <w:pPr>
              <w:spacing w:after="0"/>
              <w:rPr>
                <w:sz w:val="24"/>
                <w:szCs w:val="24"/>
              </w:rPr>
            </w:pPr>
            <w:sdt>
              <w:sdtPr>
                <w:rPr>
                  <w:color w:val="E45E27"/>
                  <w:sz w:val="24"/>
                  <w:szCs w:val="24"/>
                </w:rPr>
                <w:id w:val="-977370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15BB">
                  <w:rPr>
                    <w:rFonts w:ascii="MS Gothic" w:eastAsia="MS Gothic" w:hAnsi="MS Gothic" w:hint="eastAsia"/>
                    <w:color w:val="E45E27"/>
                    <w:sz w:val="24"/>
                    <w:szCs w:val="24"/>
                  </w:rPr>
                  <w:t>☐</w:t>
                </w:r>
              </w:sdtContent>
            </w:sdt>
            <w:r w:rsidRPr="00F015BB">
              <w:rPr>
                <w:color w:val="E45E27"/>
                <w:sz w:val="24"/>
                <w:szCs w:val="24"/>
              </w:rPr>
              <w:t xml:space="preserve">  </w:t>
            </w:r>
            <w:r w:rsidRPr="00F015BB">
              <w:rPr>
                <w:color w:val="343434"/>
                <w:sz w:val="24"/>
                <w:szCs w:val="24"/>
              </w:rPr>
              <w:t>Hele studieløpet</w:t>
            </w:r>
          </w:p>
        </w:tc>
        <w:tc>
          <w:tcPr>
            <w:tcW w:w="5156" w:type="dxa"/>
            <w:tcBorders>
              <w:top w:val="single" w:sz="5" w:space="0" w:color="E5E5E5"/>
              <w:left w:val="single" w:sz="5" w:space="0" w:color="E5E5E5"/>
              <w:bottom w:val="single" w:sz="5" w:space="0" w:color="E5E5E5"/>
              <w:right w:val="single" w:sz="5" w:space="0" w:color="E5E5E5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453745" w14:textId="77777777" w:rsidR="00F015BB" w:rsidRPr="00F015BB" w:rsidRDefault="00F015BB" w:rsidP="007626D6">
            <w:pPr>
              <w:spacing w:after="0"/>
              <w:rPr>
                <w:sz w:val="24"/>
                <w:szCs w:val="24"/>
              </w:rPr>
            </w:pPr>
            <w:sdt>
              <w:sdtPr>
                <w:rPr>
                  <w:color w:val="E45E27"/>
                  <w:sz w:val="24"/>
                  <w:szCs w:val="24"/>
                </w:rPr>
                <w:id w:val="1193429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15BB">
                  <w:rPr>
                    <w:rFonts w:ascii="MS Gothic" w:eastAsia="MS Gothic" w:hAnsi="MS Gothic" w:hint="eastAsia"/>
                    <w:color w:val="E45E27"/>
                    <w:sz w:val="24"/>
                    <w:szCs w:val="24"/>
                  </w:rPr>
                  <w:t>☐</w:t>
                </w:r>
              </w:sdtContent>
            </w:sdt>
            <w:r w:rsidRPr="00F015BB">
              <w:rPr>
                <w:color w:val="E45E27"/>
                <w:sz w:val="24"/>
                <w:szCs w:val="24"/>
              </w:rPr>
              <w:t xml:space="preserve">  </w:t>
            </w:r>
            <w:r w:rsidRPr="00F015BB">
              <w:rPr>
                <w:color w:val="343434"/>
                <w:sz w:val="24"/>
                <w:szCs w:val="24"/>
              </w:rPr>
              <w:t>Ett eller flere bestemte emner</w:t>
            </w:r>
          </w:p>
        </w:tc>
      </w:tr>
      <w:tr w:rsidR="00F015BB" w:rsidRPr="00F015BB" w14:paraId="2766311B" w14:textId="77777777" w:rsidTr="00F015BB">
        <w:trPr>
          <w:trHeight w:val="430"/>
          <w:jc w:val="center"/>
        </w:trPr>
        <w:tc>
          <w:tcPr>
            <w:tcW w:w="4736" w:type="dxa"/>
            <w:tcBorders>
              <w:top w:val="single" w:sz="5" w:space="0" w:color="E5E5E5"/>
              <w:left w:val="single" w:sz="5" w:space="0" w:color="E5E5E5"/>
              <w:bottom w:val="single" w:sz="5" w:space="0" w:color="E5E5E5"/>
              <w:right w:val="single" w:sz="5" w:space="0" w:color="E5E5E5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023A2F" w14:textId="413773DD" w:rsidR="00F015BB" w:rsidRPr="00F015BB" w:rsidRDefault="00F015BB" w:rsidP="007626D6">
            <w:pPr>
              <w:spacing w:after="0"/>
              <w:rPr>
                <w:sz w:val="24"/>
                <w:szCs w:val="24"/>
              </w:rPr>
            </w:pPr>
            <w:sdt>
              <w:sdtPr>
                <w:rPr>
                  <w:color w:val="E45E27"/>
                  <w:sz w:val="24"/>
                  <w:szCs w:val="24"/>
                </w:rPr>
                <w:id w:val="-2101558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15BB">
                  <w:rPr>
                    <w:rFonts w:ascii="MS Gothic" w:eastAsia="MS Gothic" w:hAnsi="MS Gothic" w:hint="eastAsia"/>
                    <w:color w:val="E45E27"/>
                    <w:sz w:val="24"/>
                    <w:szCs w:val="24"/>
                  </w:rPr>
                  <w:t>☐</w:t>
                </w:r>
              </w:sdtContent>
            </w:sdt>
            <w:r w:rsidRPr="00F015BB">
              <w:rPr>
                <w:color w:val="E45E27"/>
                <w:sz w:val="24"/>
                <w:szCs w:val="24"/>
              </w:rPr>
              <w:t xml:space="preserve">  </w:t>
            </w:r>
            <w:r w:rsidRPr="00F015BB">
              <w:rPr>
                <w:color w:val="343434"/>
                <w:sz w:val="24"/>
                <w:szCs w:val="24"/>
              </w:rPr>
              <w:t>En avgrenset periode</w:t>
            </w:r>
          </w:p>
        </w:tc>
        <w:tc>
          <w:tcPr>
            <w:tcW w:w="5156" w:type="dxa"/>
            <w:tcBorders>
              <w:top w:val="single" w:sz="5" w:space="0" w:color="E5E5E5"/>
              <w:left w:val="single" w:sz="5" w:space="0" w:color="E5E5E5"/>
              <w:bottom w:val="single" w:sz="5" w:space="0" w:color="E5E5E5"/>
              <w:right w:val="single" w:sz="5" w:space="0" w:color="E5E5E5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7EED66" w14:textId="77777777" w:rsidR="00F015BB" w:rsidRPr="00F015BB" w:rsidRDefault="00F015BB" w:rsidP="007626D6">
            <w:pPr>
              <w:spacing w:after="0"/>
              <w:rPr>
                <w:sz w:val="24"/>
                <w:szCs w:val="24"/>
              </w:rPr>
            </w:pPr>
            <w:sdt>
              <w:sdtPr>
                <w:rPr>
                  <w:color w:val="E45E27"/>
                  <w:sz w:val="24"/>
                  <w:szCs w:val="24"/>
                </w:rPr>
                <w:id w:val="1962602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15BB">
                  <w:rPr>
                    <w:rFonts w:ascii="MS Gothic" w:eastAsia="MS Gothic" w:hAnsi="MS Gothic" w:hint="eastAsia"/>
                    <w:color w:val="E45E27"/>
                    <w:sz w:val="24"/>
                    <w:szCs w:val="24"/>
                  </w:rPr>
                  <w:t>☐</w:t>
                </w:r>
              </w:sdtContent>
            </w:sdt>
            <w:r w:rsidRPr="00F015BB">
              <w:rPr>
                <w:color w:val="E45E27"/>
                <w:sz w:val="24"/>
                <w:szCs w:val="24"/>
              </w:rPr>
              <w:t xml:space="preserve">  </w:t>
            </w:r>
            <w:r w:rsidRPr="00F015BB">
              <w:rPr>
                <w:color w:val="343434"/>
                <w:sz w:val="24"/>
                <w:szCs w:val="24"/>
              </w:rPr>
              <w:t>Usikker – ønsker å drøfte dette</w:t>
            </w:r>
          </w:p>
        </w:tc>
      </w:tr>
    </w:tbl>
    <w:p w14:paraId="1676A47D" w14:textId="77777777" w:rsidR="00F015BB" w:rsidRPr="00F015BB" w:rsidRDefault="00F015BB" w:rsidP="00F015BB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52"/>
      </w:tblGrid>
      <w:tr w:rsidR="00F015BB" w:rsidRPr="00F015BB" w14:paraId="0C1DF17C" w14:textId="77777777" w:rsidTr="007626D6">
        <w:trPr>
          <w:cantSplit/>
          <w:jc w:val="center"/>
        </w:trPr>
        <w:tc>
          <w:tcPr>
            <w:tcW w:w="10312" w:type="dxa"/>
            <w:tcBorders>
              <w:top w:val="single" w:sz="8" w:space="0" w:color="E9B89F"/>
              <w:left w:val="single" w:sz="8" w:space="0" w:color="E9B89F"/>
              <w:bottom w:val="single" w:sz="8" w:space="0" w:color="E9B89F"/>
              <w:right w:val="single" w:sz="8" w:space="0" w:color="E9B89F"/>
            </w:tcBorders>
            <w:shd w:val="clear" w:color="auto" w:fill="FFFDFC"/>
            <w:tcMar>
              <w:top w:w="100" w:type="dxa"/>
              <w:left w:w="140" w:type="dxa"/>
              <w:bottom w:w="110" w:type="dxa"/>
              <w:right w:w="140" w:type="dxa"/>
            </w:tcMar>
          </w:tcPr>
          <w:p w14:paraId="6091146B" w14:textId="77777777" w:rsidR="00F015BB" w:rsidRPr="00F015BB" w:rsidRDefault="00F015BB" w:rsidP="007626D6">
            <w:pPr>
              <w:spacing w:after="40"/>
              <w:rPr>
                <w:sz w:val="24"/>
                <w:szCs w:val="32"/>
              </w:rPr>
            </w:pPr>
            <w:r w:rsidRPr="00F015BB">
              <w:rPr>
                <w:b/>
                <w:color w:val="343434"/>
                <w:sz w:val="24"/>
                <w:szCs w:val="32"/>
              </w:rPr>
              <w:t>Hvis søknaden gjelder bestemte emner eller en avgrenset periode, beskriv dette her:</w:t>
            </w:r>
          </w:p>
          <w:p w14:paraId="38C931E0" w14:textId="77777777" w:rsidR="00F015BB" w:rsidRPr="00F015BB" w:rsidRDefault="00F015BB" w:rsidP="007626D6">
            <w:pPr>
              <w:spacing w:after="0"/>
              <w:rPr>
                <w:color w:val="787878"/>
                <w:sz w:val="24"/>
                <w:szCs w:val="32"/>
              </w:rPr>
            </w:pPr>
          </w:p>
          <w:p w14:paraId="198B3286" w14:textId="77777777" w:rsidR="00F015BB" w:rsidRPr="00F015BB" w:rsidRDefault="00F015BB" w:rsidP="007626D6">
            <w:pPr>
              <w:spacing w:after="0"/>
              <w:rPr>
                <w:sz w:val="24"/>
                <w:szCs w:val="32"/>
              </w:rPr>
            </w:pPr>
          </w:p>
        </w:tc>
      </w:tr>
    </w:tbl>
    <w:p w14:paraId="73C5DB5D" w14:textId="77777777" w:rsidR="00F015BB" w:rsidRPr="00F015BB" w:rsidRDefault="00F015BB" w:rsidP="00F015BB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52"/>
      </w:tblGrid>
      <w:tr w:rsidR="00F015BB" w:rsidRPr="00F015BB" w14:paraId="468229E1" w14:textId="77777777" w:rsidTr="007626D6">
        <w:trPr>
          <w:cantSplit/>
          <w:jc w:val="center"/>
        </w:trPr>
        <w:tc>
          <w:tcPr>
            <w:tcW w:w="10312" w:type="dxa"/>
            <w:tcBorders>
              <w:top w:val="single" w:sz="8" w:space="0" w:color="E9B89F"/>
              <w:left w:val="single" w:sz="8" w:space="0" w:color="E9B89F"/>
              <w:bottom w:val="single" w:sz="8" w:space="0" w:color="E9B89F"/>
              <w:right w:val="single" w:sz="8" w:space="0" w:color="E9B89F"/>
            </w:tcBorders>
            <w:shd w:val="clear" w:color="auto" w:fill="FFFDFC"/>
            <w:tcMar>
              <w:top w:w="100" w:type="dxa"/>
              <w:left w:w="140" w:type="dxa"/>
              <w:bottom w:w="110" w:type="dxa"/>
              <w:right w:w="140" w:type="dxa"/>
            </w:tcMar>
          </w:tcPr>
          <w:p w14:paraId="087D7D45" w14:textId="77777777" w:rsidR="00F015BB" w:rsidRPr="00F015BB" w:rsidRDefault="00F015BB" w:rsidP="007626D6">
            <w:pPr>
              <w:spacing w:after="40"/>
              <w:rPr>
                <w:sz w:val="24"/>
                <w:szCs w:val="32"/>
              </w:rPr>
            </w:pPr>
            <w:r w:rsidRPr="00F015BB">
              <w:rPr>
                <w:b/>
                <w:color w:val="343434"/>
                <w:sz w:val="24"/>
                <w:szCs w:val="32"/>
              </w:rPr>
              <w:t>Har du fått tilrettelegging tidligere? Hvis ja, hva fungerte godt – og hva fungerte mindre godt?</w:t>
            </w:r>
          </w:p>
          <w:p w14:paraId="513B648E" w14:textId="77777777" w:rsidR="00F015BB" w:rsidRPr="00F015BB" w:rsidRDefault="00F015BB" w:rsidP="007626D6">
            <w:pPr>
              <w:spacing w:after="0"/>
              <w:rPr>
                <w:color w:val="787878"/>
                <w:sz w:val="24"/>
                <w:szCs w:val="32"/>
              </w:rPr>
            </w:pPr>
          </w:p>
          <w:p w14:paraId="6E8D8708" w14:textId="77777777" w:rsidR="00F015BB" w:rsidRPr="00F015BB" w:rsidRDefault="00F015BB" w:rsidP="007626D6">
            <w:pPr>
              <w:spacing w:after="0"/>
              <w:rPr>
                <w:sz w:val="24"/>
                <w:szCs w:val="32"/>
              </w:rPr>
            </w:pPr>
          </w:p>
        </w:tc>
      </w:tr>
    </w:tbl>
    <w:p w14:paraId="0A8D6CD7" w14:textId="77777777" w:rsidR="00F015BB" w:rsidRPr="00F015BB" w:rsidRDefault="00F015BB" w:rsidP="00F015BB">
      <w:pPr>
        <w:spacing w:after="0"/>
      </w:pPr>
    </w:p>
    <w:p w14:paraId="6E952E3F" w14:textId="77777777" w:rsidR="00F015BB" w:rsidRPr="00F015BB" w:rsidRDefault="00F015BB" w:rsidP="00F015BB">
      <w:pPr>
        <w:pStyle w:val="Overskrift1"/>
        <w:spacing w:before="280" w:after="100"/>
      </w:pPr>
      <w:r w:rsidRPr="00F015BB">
        <w:rPr>
          <w:rFonts w:ascii="Aptos" w:eastAsia="Aptos" w:hAnsi="Aptos" w:cs="Aptos"/>
          <w:sz w:val="26"/>
        </w:rPr>
        <w:t>7. Bekreftelse og underskrift</w:t>
      </w:r>
    </w:p>
    <w:p w14:paraId="6C1C254A" w14:textId="77777777" w:rsidR="00F015BB" w:rsidRPr="00F015BB" w:rsidRDefault="00F015BB" w:rsidP="00F015BB">
      <w:pPr>
        <w:spacing w:after="120"/>
        <w:rPr>
          <w:color w:val="000000" w:themeColor="text1"/>
          <w:sz w:val="24"/>
          <w:szCs w:val="24"/>
        </w:rPr>
      </w:pPr>
      <w:r w:rsidRPr="00F015BB">
        <w:rPr>
          <w:color w:val="000000" w:themeColor="text1"/>
          <w:sz w:val="24"/>
          <w:szCs w:val="24"/>
        </w:rPr>
        <w:t>Jeg bekrefter at opplysningene i søknaden er riktige etter beste evne. Jeg er innforstått med at KBT Fagskole kan ha behov for dokumentasjon for å behandle søknaden.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91"/>
        <w:gridCol w:w="4647"/>
        <w:gridCol w:w="18"/>
      </w:tblGrid>
      <w:tr w:rsidR="00F015BB" w:rsidRPr="00F015BB" w14:paraId="4919EB1D" w14:textId="77777777" w:rsidTr="007626D6">
        <w:trPr>
          <w:trHeight w:val="700"/>
          <w:jc w:val="center"/>
        </w:trPr>
        <w:tc>
          <w:tcPr>
            <w:tcW w:w="5156" w:type="dxa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90" w:type="dxa"/>
              <w:left w:w="120" w:type="dxa"/>
              <w:bottom w:w="80" w:type="dxa"/>
              <w:right w:w="120" w:type="dxa"/>
            </w:tcMar>
          </w:tcPr>
          <w:p w14:paraId="0ECF7236" w14:textId="77777777" w:rsidR="00F015BB" w:rsidRPr="00F015BB" w:rsidRDefault="00F015BB" w:rsidP="007626D6">
            <w:pPr>
              <w:spacing w:after="40"/>
            </w:pPr>
            <w:r w:rsidRPr="00F015BB">
              <w:rPr>
                <w:b/>
                <w:color w:val="343434"/>
                <w:sz w:val="18"/>
              </w:rPr>
              <w:t>Sted og dato</w:t>
            </w:r>
          </w:p>
          <w:p w14:paraId="475D2B81" w14:textId="4C9AB2DC" w:rsidR="00F015BB" w:rsidRPr="00F015BB" w:rsidRDefault="00F015BB" w:rsidP="007626D6">
            <w:pPr>
              <w:spacing w:before="20" w:after="0"/>
            </w:pPr>
            <w:r w:rsidRPr="00F015BB">
              <w:rPr>
                <w:color w:val="5F5F5F"/>
                <w:sz w:val="20"/>
              </w:rPr>
              <w:t>_____________________________________________</w:t>
            </w:r>
          </w:p>
        </w:tc>
        <w:tc>
          <w:tcPr>
            <w:tcW w:w="5186" w:type="dxa"/>
            <w:gridSpan w:val="2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90" w:type="dxa"/>
              <w:left w:w="120" w:type="dxa"/>
              <w:bottom w:w="80" w:type="dxa"/>
              <w:right w:w="120" w:type="dxa"/>
            </w:tcMar>
          </w:tcPr>
          <w:p w14:paraId="5C5ABBF1" w14:textId="77777777" w:rsidR="00F015BB" w:rsidRPr="00F015BB" w:rsidRDefault="00F015BB" w:rsidP="007626D6">
            <w:pPr>
              <w:spacing w:after="40"/>
            </w:pPr>
            <w:r w:rsidRPr="00F015BB">
              <w:rPr>
                <w:b/>
                <w:color w:val="343434"/>
                <w:sz w:val="18"/>
              </w:rPr>
              <w:t>Studentens underskrift</w:t>
            </w:r>
          </w:p>
          <w:p w14:paraId="1FE902B7" w14:textId="77777777" w:rsidR="00F015BB" w:rsidRPr="00F015BB" w:rsidRDefault="00F015BB" w:rsidP="007626D6">
            <w:pPr>
              <w:spacing w:before="20" w:after="0"/>
            </w:pPr>
            <w:r w:rsidRPr="00F015BB">
              <w:rPr>
                <w:color w:val="5F5F5F"/>
                <w:sz w:val="20"/>
              </w:rPr>
              <w:t>________________________________________________</w:t>
            </w:r>
          </w:p>
        </w:tc>
      </w:tr>
      <w:tr w:rsidR="00F015BB" w:rsidRPr="00F015BB" w14:paraId="0A28A3D3" w14:textId="77777777" w:rsidTr="007626D6">
        <w:trPr>
          <w:trHeight w:val="700"/>
          <w:jc w:val="center"/>
        </w:trPr>
        <w:tc>
          <w:tcPr>
            <w:tcW w:w="10342" w:type="dxa"/>
            <w:gridSpan w:val="3"/>
            <w:tcBorders>
              <w:top w:val="single" w:sz="6" w:space="0" w:color="E4E4E4"/>
              <w:left w:val="single" w:sz="6" w:space="0" w:color="E4E4E4"/>
              <w:bottom w:val="single" w:sz="6" w:space="0" w:color="E4E4E4"/>
              <w:right w:val="single" w:sz="6" w:space="0" w:color="E4E4E4"/>
            </w:tcBorders>
            <w:tcMar>
              <w:top w:w="90" w:type="dxa"/>
              <w:left w:w="120" w:type="dxa"/>
              <w:bottom w:w="80" w:type="dxa"/>
              <w:right w:w="120" w:type="dxa"/>
            </w:tcMar>
          </w:tcPr>
          <w:p w14:paraId="025DA010" w14:textId="77777777" w:rsidR="00F015BB" w:rsidRPr="00F015BB" w:rsidRDefault="00F015BB" w:rsidP="007626D6">
            <w:pPr>
              <w:spacing w:after="40"/>
            </w:pPr>
            <w:r w:rsidRPr="00F015BB">
              <w:rPr>
                <w:b/>
                <w:color w:val="343434"/>
                <w:sz w:val="18"/>
              </w:rPr>
              <w:t>Eventuelle vedlegg</w:t>
            </w:r>
          </w:p>
          <w:p w14:paraId="5CD24833" w14:textId="65CC8CB1" w:rsidR="00F015BB" w:rsidRPr="00F015BB" w:rsidRDefault="00F015BB" w:rsidP="007626D6">
            <w:pPr>
              <w:spacing w:before="20" w:after="0"/>
            </w:pPr>
          </w:p>
        </w:tc>
      </w:tr>
      <w:tr w:rsidR="00F015BB" w:rsidRPr="00F015BB" w14:paraId="26CCFAB2" w14:textId="77777777" w:rsidTr="007626D6">
        <w:trPr>
          <w:gridAfter w:val="1"/>
          <w:wAfter w:w="30" w:type="dxa"/>
          <w:jc w:val="center"/>
        </w:trPr>
        <w:tc>
          <w:tcPr>
            <w:tcW w:w="10312" w:type="dxa"/>
            <w:gridSpan w:val="2"/>
            <w:tcBorders>
              <w:top w:val="single" w:sz="7" w:space="0" w:color="E9B89F"/>
              <w:left w:val="single" w:sz="7" w:space="0" w:color="E9B89F"/>
              <w:bottom w:val="single" w:sz="7" w:space="0" w:color="E9B89F"/>
              <w:right w:val="single" w:sz="7" w:space="0" w:color="E9B89F"/>
            </w:tcBorders>
            <w:shd w:val="clear" w:color="auto" w:fill="FFF5E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4219138" w14:textId="77777777" w:rsidR="00F015BB" w:rsidRPr="00F015BB" w:rsidRDefault="00F015BB" w:rsidP="007626D6">
            <w:pPr>
              <w:spacing w:after="0"/>
              <w:rPr>
                <w:sz w:val="24"/>
                <w:szCs w:val="24"/>
              </w:rPr>
            </w:pPr>
            <w:r w:rsidRPr="00F015BB">
              <w:rPr>
                <w:color w:val="343434"/>
                <w:sz w:val="24"/>
                <w:szCs w:val="24"/>
              </w:rPr>
              <w:t xml:space="preserve">Personvern: Unngå å sende sensitive opplysninger på e-post </w:t>
            </w:r>
          </w:p>
        </w:tc>
      </w:tr>
    </w:tbl>
    <w:p w14:paraId="20BA40FA" w14:textId="77777777" w:rsidR="00F015BB" w:rsidRPr="00F015BB" w:rsidRDefault="00F015BB" w:rsidP="00F015BB"/>
    <w:p w14:paraId="69955B69" w14:textId="77777777" w:rsidR="00B67756" w:rsidRPr="00F015BB" w:rsidRDefault="00B67756" w:rsidP="00AD1B6C"/>
    <w:p w14:paraId="21E0B505" w14:textId="77777777" w:rsidR="00D677B6" w:rsidRPr="00F015BB" w:rsidRDefault="00D677B6" w:rsidP="00D677B6">
      <w:pPr>
        <w:tabs>
          <w:tab w:val="left" w:pos="5103"/>
        </w:tabs>
        <w:rPr>
          <w:rFonts w:ascii="Monserrat" w:hAnsi="Monserrat"/>
        </w:rPr>
      </w:pPr>
    </w:p>
    <w:p w14:paraId="448D4D8B" w14:textId="77777777" w:rsidR="00CF2C7D" w:rsidRPr="00F015BB" w:rsidRDefault="00CF2C7D" w:rsidP="00AD1B6C">
      <w:pPr>
        <w:pStyle w:val="Topptekst"/>
      </w:pPr>
    </w:p>
    <w:p w14:paraId="58477005" w14:textId="77777777" w:rsidR="002108A8" w:rsidRPr="00AD1B6C" w:rsidRDefault="00AD1C4D" w:rsidP="008232FA">
      <w:pPr>
        <w:pStyle w:val="Topptekst"/>
      </w:pPr>
      <w:r w:rsidRPr="00F015BB">
        <w:rPr>
          <w:sz w:val="20"/>
          <w:szCs w:val="20"/>
        </w:rPr>
        <w:br/>
      </w:r>
    </w:p>
    <w:sectPr w:rsidR="002108A8" w:rsidRPr="00AD1B6C" w:rsidSect="00F015BB">
      <w:headerReference w:type="default" r:id="rId11"/>
      <w:footerReference w:type="defaul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B25E0" w14:textId="77777777" w:rsidR="000347D0" w:rsidRPr="00F015BB" w:rsidRDefault="000347D0" w:rsidP="00B97A13">
      <w:pPr>
        <w:spacing w:after="0" w:line="240" w:lineRule="auto"/>
      </w:pPr>
      <w:r w:rsidRPr="00F015BB">
        <w:separator/>
      </w:r>
    </w:p>
  </w:endnote>
  <w:endnote w:type="continuationSeparator" w:id="0">
    <w:p w14:paraId="0CA1D9B8" w14:textId="77777777" w:rsidR="000347D0" w:rsidRPr="00F015BB" w:rsidRDefault="000347D0" w:rsidP="00B97A13">
      <w:pPr>
        <w:spacing w:after="0" w:line="240" w:lineRule="auto"/>
      </w:pPr>
      <w:r w:rsidRPr="00F015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ExtraLigh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serrat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E4AE" w14:textId="77777777" w:rsidR="00B511A4" w:rsidRPr="00F015BB" w:rsidRDefault="001E4A31" w:rsidP="006810BE">
    <w:pPr>
      <w:pStyle w:val="Bunntekst"/>
      <w:rPr>
        <w:rFonts w:ascii="Monserrat" w:hAnsi="Monserrat"/>
        <w:sz w:val="18"/>
        <w:szCs w:val="18"/>
      </w:rPr>
    </w:pPr>
    <w:r w:rsidRPr="00F015BB">
      <w:br/>
    </w:r>
  </w:p>
  <w:p w14:paraId="2AF3CB77" w14:textId="77777777" w:rsidR="00DE6F3A" w:rsidRPr="00F015BB" w:rsidRDefault="00DE6F3A" w:rsidP="00B511A4">
    <w:pPr>
      <w:pStyle w:val="Bunntekst"/>
      <w:tabs>
        <w:tab w:val="left" w:pos="3119"/>
      </w:tabs>
      <w:rPr>
        <w:rFonts w:ascii="Monserrat" w:hAnsi="Monserra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BEEFC" w14:textId="77777777" w:rsidR="000347D0" w:rsidRPr="00F015BB" w:rsidRDefault="000347D0" w:rsidP="00B97A13">
      <w:pPr>
        <w:spacing w:after="0" w:line="240" w:lineRule="auto"/>
      </w:pPr>
      <w:r w:rsidRPr="00F015BB">
        <w:separator/>
      </w:r>
    </w:p>
  </w:footnote>
  <w:footnote w:type="continuationSeparator" w:id="0">
    <w:p w14:paraId="6FD85699" w14:textId="77777777" w:rsidR="000347D0" w:rsidRPr="00F015BB" w:rsidRDefault="000347D0" w:rsidP="00B97A13">
      <w:pPr>
        <w:spacing w:after="0" w:line="240" w:lineRule="auto"/>
      </w:pPr>
      <w:r w:rsidRPr="00F015B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DFC49" w14:textId="77777777" w:rsidR="00B97A13" w:rsidRPr="00F015BB" w:rsidRDefault="008452F3">
    <w:pPr>
      <w:pStyle w:val="Topptekst"/>
    </w:pPr>
    <w:r w:rsidRPr="00F015BB">
      <w:drawing>
        <wp:anchor distT="0" distB="0" distL="114300" distR="114300" simplePos="0" relativeHeight="251660288" behindDoc="1" locked="0" layoutInCell="1" allowOverlap="1" wp14:anchorId="59577D67" wp14:editId="17A8929C">
          <wp:simplePos x="0" y="0"/>
          <wp:positionH relativeFrom="column">
            <wp:posOffset>-557529</wp:posOffset>
          </wp:positionH>
          <wp:positionV relativeFrom="topMargin">
            <wp:posOffset>349251</wp:posOffset>
          </wp:positionV>
          <wp:extent cx="1339850" cy="366818"/>
          <wp:effectExtent l="0" t="0" r="0" b="0"/>
          <wp:wrapNone/>
          <wp:docPr id="535215877" name="Bilde 2" descr="Et bilde som inneholder design&#10;&#10;Automatisk generert beskrivelse med middels konfid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540765" name="Bilde 2" descr="Et bilde som inneholder design&#10;&#10;Automatisk generert beskrivelse med middels konfiden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776" cy="371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08A8" w:rsidRPr="00F015BB">
      <w:drawing>
        <wp:anchor distT="0" distB="0" distL="114300" distR="114300" simplePos="0" relativeHeight="251659264" behindDoc="1" locked="0" layoutInCell="1" allowOverlap="1" wp14:anchorId="2AD6757D" wp14:editId="5F9D04A3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7555552" cy="10692058"/>
          <wp:effectExtent l="0" t="0" r="7620" b="0"/>
          <wp:wrapNone/>
          <wp:docPr id="14701739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862681" name=""/>
                  <pic:cNvPicPr/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552" cy="106920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505D0"/>
    <w:multiLevelType w:val="hybridMultilevel"/>
    <w:tmpl w:val="B1AC980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24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BB"/>
    <w:rsid w:val="000347D0"/>
    <w:rsid w:val="00080769"/>
    <w:rsid w:val="001A0B81"/>
    <w:rsid w:val="001E4A31"/>
    <w:rsid w:val="002108A8"/>
    <w:rsid w:val="00232CBE"/>
    <w:rsid w:val="002C31CB"/>
    <w:rsid w:val="00377B69"/>
    <w:rsid w:val="003A6812"/>
    <w:rsid w:val="003C1A4B"/>
    <w:rsid w:val="003C6ED7"/>
    <w:rsid w:val="004C0C69"/>
    <w:rsid w:val="004D4DE8"/>
    <w:rsid w:val="005C0BB5"/>
    <w:rsid w:val="00657804"/>
    <w:rsid w:val="006810BE"/>
    <w:rsid w:val="00722F52"/>
    <w:rsid w:val="00812095"/>
    <w:rsid w:val="008232FA"/>
    <w:rsid w:val="00834B1D"/>
    <w:rsid w:val="00841998"/>
    <w:rsid w:val="008452F3"/>
    <w:rsid w:val="008E29F7"/>
    <w:rsid w:val="00A23773"/>
    <w:rsid w:val="00A4201A"/>
    <w:rsid w:val="00AC15EC"/>
    <w:rsid w:val="00AC64E2"/>
    <w:rsid w:val="00AD1B6C"/>
    <w:rsid w:val="00AD1C4D"/>
    <w:rsid w:val="00B511A4"/>
    <w:rsid w:val="00B67756"/>
    <w:rsid w:val="00B7762A"/>
    <w:rsid w:val="00B84DEE"/>
    <w:rsid w:val="00B97A13"/>
    <w:rsid w:val="00C07BA5"/>
    <w:rsid w:val="00C521CC"/>
    <w:rsid w:val="00CB63D9"/>
    <w:rsid w:val="00CF2C7D"/>
    <w:rsid w:val="00D268B1"/>
    <w:rsid w:val="00D677B6"/>
    <w:rsid w:val="00D73AE5"/>
    <w:rsid w:val="00DC2E75"/>
    <w:rsid w:val="00DE6F3A"/>
    <w:rsid w:val="00E16625"/>
    <w:rsid w:val="00EE2064"/>
    <w:rsid w:val="00F015BB"/>
    <w:rsid w:val="00F01D0B"/>
    <w:rsid w:val="00F37341"/>
    <w:rsid w:val="00FC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6159A"/>
  <w15:chartTrackingRefBased/>
  <w15:docId w15:val="{B6437CEF-6DFF-4826-AF72-442B00C45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5BB"/>
    <w:pPr>
      <w:spacing w:after="80" w:line="276" w:lineRule="auto"/>
    </w:pPr>
    <w:rPr>
      <w:rFonts w:ascii="Aptos" w:eastAsia="Aptos" w:hAnsi="Aptos" w:cs="Aptos"/>
      <w:kern w:val="0"/>
      <w:sz w:val="21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C2E75"/>
    <w:pPr>
      <w:keepNext/>
      <w:keepLines/>
      <w:spacing w:before="360" w:line="259" w:lineRule="auto"/>
      <w:outlineLvl w:val="0"/>
    </w:pPr>
    <w:rPr>
      <w:rFonts w:ascii="Montserrat" w:eastAsiaTheme="majorEastAsia" w:hAnsi="Montserrat" w:cstheme="majorBidi"/>
      <w:b/>
      <w:color w:val="E45E27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F2C7D"/>
    <w:pPr>
      <w:keepNext/>
      <w:keepLines/>
      <w:spacing w:before="160" w:line="259" w:lineRule="auto"/>
      <w:outlineLvl w:val="1"/>
    </w:pPr>
    <w:rPr>
      <w:rFonts w:ascii="Montserrat" w:eastAsiaTheme="majorEastAsia" w:hAnsi="Montserrat" w:cstheme="majorBidi"/>
      <w:color w:val="E45E27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F2C7D"/>
    <w:pPr>
      <w:keepNext/>
      <w:keepLines/>
      <w:spacing w:before="160" w:line="259" w:lineRule="auto"/>
      <w:outlineLvl w:val="2"/>
    </w:pPr>
    <w:rPr>
      <w:rFonts w:ascii="Montserrat" w:eastAsiaTheme="majorEastAsia" w:hAnsi="Montserrat" w:cstheme="majorBidi"/>
      <w:color w:val="5A2020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F2C7D"/>
    <w:pPr>
      <w:keepNext/>
      <w:keepLines/>
      <w:spacing w:before="80" w:after="40" w:line="259" w:lineRule="auto"/>
      <w:outlineLvl w:val="3"/>
    </w:pPr>
    <w:rPr>
      <w:rFonts w:ascii="Montserrat" w:eastAsiaTheme="majorEastAsia" w:hAnsi="Montserrat" w:cstheme="majorBidi"/>
      <w:i/>
      <w:iCs/>
      <w:color w:val="5A2020"/>
      <w:sz w:val="22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CF2C7D"/>
    <w:pPr>
      <w:keepNext/>
      <w:keepLines/>
      <w:spacing w:before="80" w:after="40" w:line="259" w:lineRule="auto"/>
      <w:outlineLvl w:val="4"/>
    </w:pPr>
    <w:rPr>
      <w:rFonts w:ascii="Montserrat" w:eastAsiaTheme="majorEastAsia" w:hAnsi="Montserrat" w:cstheme="majorBidi"/>
      <w:sz w:val="22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B97A13"/>
    <w:pPr>
      <w:keepNext/>
      <w:keepLines/>
      <w:spacing w:before="40" w:after="0" w:line="259" w:lineRule="auto"/>
      <w:outlineLvl w:val="5"/>
    </w:pPr>
    <w:rPr>
      <w:rFonts w:ascii="Montserrat" w:eastAsiaTheme="majorEastAsia" w:hAnsi="Montserrat" w:cstheme="majorBidi"/>
      <w:i/>
      <w:iCs/>
      <w:color w:val="595959" w:themeColor="text1" w:themeTint="A6"/>
      <w:sz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97A13"/>
    <w:pPr>
      <w:keepNext/>
      <w:keepLines/>
      <w:spacing w:before="40" w:after="0" w:line="259" w:lineRule="auto"/>
      <w:outlineLvl w:val="6"/>
    </w:pPr>
    <w:rPr>
      <w:rFonts w:ascii="Montserrat" w:eastAsiaTheme="majorEastAsia" w:hAnsi="Montserrat" w:cstheme="majorBidi"/>
      <w:color w:val="595959" w:themeColor="text1" w:themeTint="A6"/>
      <w:sz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97A13"/>
    <w:pPr>
      <w:keepNext/>
      <w:keepLines/>
      <w:spacing w:after="0" w:line="259" w:lineRule="auto"/>
      <w:outlineLvl w:val="7"/>
    </w:pPr>
    <w:rPr>
      <w:rFonts w:ascii="Montserrat" w:eastAsiaTheme="majorEastAsia" w:hAnsi="Montserrat" w:cstheme="majorBidi"/>
      <w:i/>
      <w:iCs/>
      <w:color w:val="272727" w:themeColor="text1" w:themeTint="D8"/>
      <w:sz w:val="2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97A13"/>
    <w:pPr>
      <w:keepNext/>
      <w:keepLines/>
      <w:spacing w:after="0" w:line="259" w:lineRule="auto"/>
      <w:outlineLvl w:val="8"/>
    </w:pPr>
    <w:rPr>
      <w:rFonts w:ascii="Montserrat" w:eastAsiaTheme="majorEastAsia" w:hAnsi="Montserrat" w:cstheme="majorBidi"/>
      <w:color w:val="272727" w:themeColor="text1" w:themeTint="D8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C2E75"/>
    <w:rPr>
      <w:rFonts w:ascii="Montserrat" w:eastAsiaTheme="majorEastAsia" w:hAnsi="Montserrat" w:cstheme="majorBidi"/>
      <w:b/>
      <w:color w:val="E45E27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F2C7D"/>
    <w:rPr>
      <w:rFonts w:ascii="Montserrat" w:eastAsiaTheme="majorEastAsia" w:hAnsi="Montserrat" w:cstheme="majorBidi"/>
      <w:color w:val="E45E27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F2C7D"/>
    <w:rPr>
      <w:rFonts w:ascii="Montserrat" w:eastAsiaTheme="majorEastAsia" w:hAnsi="Montserrat" w:cstheme="majorBidi"/>
      <w:color w:val="5A2020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CF2C7D"/>
    <w:rPr>
      <w:rFonts w:ascii="Montserrat" w:eastAsiaTheme="majorEastAsia" w:hAnsi="Montserrat" w:cstheme="majorBidi"/>
      <w:i/>
      <w:iCs/>
      <w:color w:val="5A2020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CF2C7D"/>
    <w:rPr>
      <w:rFonts w:ascii="Montserrat" w:eastAsiaTheme="majorEastAsia" w:hAnsi="Montserrat" w:cstheme="majorBidi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B97A1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97A1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97A1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97A1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C2E75"/>
    <w:pPr>
      <w:spacing w:line="240" w:lineRule="auto"/>
      <w:contextualSpacing/>
    </w:pPr>
    <w:rPr>
      <w:rFonts w:ascii="Montserrat" w:eastAsiaTheme="majorEastAsia" w:hAnsi="Montserrat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C2E75"/>
    <w:rPr>
      <w:rFonts w:ascii="Montserrat" w:eastAsiaTheme="majorEastAsia" w:hAnsi="Montserrat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C2E75"/>
    <w:pPr>
      <w:numPr>
        <w:ilvl w:val="1"/>
      </w:numPr>
      <w:spacing w:line="259" w:lineRule="auto"/>
    </w:pPr>
    <w:rPr>
      <w:rFonts w:ascii="Montserrat ExtraLight" w:eastAsiaTheme="majorEastAsia" w:hAnsi="Montserrat ExtraLight" w:cstheme="majorBidi"/>
      <w:i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C2E75"/>
    <w:rPr>
      <w:rFonts w:ascii="Montserrat ExtraLight" w:eastAsiaTheme="majorEastAsia" w:hAnsi="Montserrat ExtraLight" w:cstheme="majorBidi"/>
      <w:i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C2E75"/>
    <w:pPr>
      <w:spacing w:before="160" w:line="259" w:lineRule="auto"/>
      <w:jc w:val="center"/>
    </w:pPr>
    <w:rPr>
      <w:rFonts w:ascii="Montserrat" w:hAnsi="Montserrat"/>
      <w:i/>
      <w:iCs/>
      <w:color w:val="E45E27"/>
      <w:sz w:val="22"/>
    </w:rPr>
  </w:style>
  <w:style w:type="character" w:customStyle="1" w:styleId="SitatTegn">
    <w:name w:val="Sitat Tegn"/>
    <w:basedOn w:val="Standardskriftforavsnitt"/>
    <w:link w:val="Sitat"/>
    <w:uiPriority w:val="29"/>
    <w:rsid w:val="00DC2E75"/>
    <w:rPr>
      <w:rFonts w:ascii="Montserrat" w:hAnsi="Montserrat"/>
      <w:i/>
      <w:iCs/>
      <w:color w:val="E45E27"/>
    </w:rPr>
  </w:style>
  <w:style w:type="paragraph" w:styleId="Listeavsnitt">
    <w:name w:val="List Paragraph"/>
    <w:basedOn w:val="Normal"/>
    <w:uiPriority w:val="34"/>
    <w:qFormat/>
    <w:rsid w:val="00B97A13"/>
    <w:pPr>
      <w:spacing w:line="259" w:lineRule="auto"/>
      <w:ind w:left="720"/>
      <w:contextualSpacing/>
    </w:pPr>
    <w:rPr>
      <w:rFonts w:ascii="Montserrat" w:hAnsi="Montserrat"/>
      <w:sz w:val="22"/>
    </w:rPr>
  </w:style>
  <w:style w:type="character" w:styleId="Sterkutheving">
    <w:name w:val="Intense Emphasis"/>
    <w:basedOn w:val="Standardskriftforavsnitt"/>
    <w:uiPriority w:val="21"/>
    <w:qFormat/>
    <w:rsid w:val="00B97A1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D1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Montserrat" w:hAnsi="Montserrat"/>
      <w:i/>
      <w:iCs/>
      <w:color w:val="000000" w:themeColor="text1"/>
      <w:sz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D1B6C"/>
    <w:rPr>
      <w:rFonts w:ascii="Montserrat" w:hAnsi="Montserrat"/>
      <w:i/>
      <w:iCs/>
      <w:color w:val="000000" w:themeColor="text1"/>
    </w:rPr>
  </w:style>
  <w:style w:type="character" w:styleId="Sterkreferanse">
    <w:name w:val="Intense Reference"/>
    <w:basedOn w:val="Standardskriftforavsnitt"/>
    <w:uiPriority w:val="32"/>
    <w:qFormat/>
    <w:rsid w:val="00AD1B6C"/>
    <w:rPr>
      <w:rFonts w:ascii="Montserrat" w:hAnsi="Montserrat"/>
      <w:b w:val="0"/>
      <w:bCs/>
      <w:i/>
      <w:smallCaps/>
      <w:color w:val="5A2020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B97A13"/>
    <w:pPr>
      <w:tabs>
        <w:tab w:val="center" w:pos="4536"/>
        <w:tab w:val="right" w:pos="9072"/>
      </w:tabs>
      <w:spacing w:after="0" w:line="240" w:lineRule="auto"/>
    </w:pPr>
    <w:rPr>
      <w:rFonts w:ascii="Montserrat" w:hAnsi="Montserrat"/>
      <w:sz w:val="22"/>
    </w:rPr>
  </w:style>
  <w:style w:type="character" w:customStyle="1" w:styleId="TopptekstTegn">
    <w:name w:val="Topptekst Tegn"/>
    <w:basedOn w:val="Standardskriftforavsnitt"/>
    <w:link w:val="Topptekst"/>
    <w:uiPriority w:val="99"/>
    <w:rsid w:val="00B97A13"/>
  </w:style>
  <w:style w:type="paragraph" w:styleId="Bunntekst">
    <w:name w:val="footer"/>
    <w:basedOn w:val="Normal"/>
    <w:link w:val="BunntekstTegn"/>
    <w:uiPriority w:val="99"/>
    <w:unhideWhenUsed/>
    <w:rsid w:val="00B97A13"/>
    <w:pPr>
      <w:tabs>
        <w:tab w:val="center" w:pos="4536"/>
        <w:tab w:val="right" w:pos="9072"/>
      </w:tabs>
      <w:spacing w:after="0" w:line="240" w:lineRule="auto"/>
    </w:pPr>
    <w:rPr>
      <w:rFonts w:ascii="Montserrat" w:hAnsi="Montserrat"/>
      <w:sz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B97A13"/>
  </w:style>
  <w:style w:type="paragraph" w:customStyle="1" w:styleId="KBTFagskole">
    <w:name w:val="KBT Fagskole"/>
    <w:basedOn w:val="Normal"/>
    <w:link w:val="KBTFagskoleTegn"/>
    <w:rsid w:val="00CF2C7D"/>
    <w:pPr>
      <w:spacing w:line="259" w:lineRule="auto"/>
    </w:pPr>
    <w:rPr>
      <w:rFonts w:ascii="Montserrat" w:hAnsi="Montserrat"/>
      <w:sz w:val="22"/>
    </w:rPr>
  </w:style>
  <w:style w:type="character" w:customStyle="1" w:styleId="KBTFagskoleTegn">
    <w:name w:val="KBT Fagskole Tegn"/>
    <w:basedOn w:val="Standardskriftforavsnitt"/>
    <w:link w:val="KBTFagskole"/>
    <w:rsid w:val="00CF2C7D"/>
    <w:rPr>
      <w:rFonts w:ascii="Montserrat" w:hAnsi="Montserrat"/>
    </w:rPr>
  </w:style>
  <w:style w:type="character" w:styleId="Svakreferanse">
    <w:name w:val="Subtle Reference"/>
    <w:basedOn w:val="Standardskriftforavsnitt"/>
    <w:uiPriority w:val="31"/>
    <w:qFormat/>
    <w:rsid w:val="00AD1B6C"/>
    <w:rPr>
      <w:rFonts w:ascii="Montserrat Light" w:hAnsi="Montserrat Light"/>
      <w:smallCaps/>
      <w:color w:val="5A5A5A" w:themeColor="text1" w:themeTint="A5"/>
    </w:rPr>
  </w:style>
  <w:style w:type="character" w:styleId="Boktittel">
    <w:name w:val="Book Title"/>
    <w:basedOn w:val="Standardskriftforavsnitt"/>
    <w:uiPriority w:val="33"/>
    <w:qFormat/>
    <w:rsid w:val="00AD1B6C"/>
    <w:rPr>
      <w:rFonts w:ascii="Montserrat" w:hAnsi="Montserrat"/>
      <w:b/>
      <w:bCs/>
      <w:i w:val="0"/>
      <w:iCs/>
      <w:spacing w:val="5"/>
      <w:sz w:val="36"/>
      <w:u w:val="none"/>
    </w:rPr>
  </w:style>
  <w:style w:type="table" w:styleId="Tabellrutenett">
    <w:name w:val="Table Grid"/>
    <w:basedOn w:val="Vanligtabell"/>
    <w:uiPriority w:val="39"/>
    <w:rsid w:val="00AD1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E4A3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E4A31"/>
    <w:rPr>
      <w:color w:val="605E5C"/>
      <w:shd w:val="clear" w:color="auto" w:fill="E1DFDD"/>
    </w:rPr>
  </w:style>
  <w:style w:type="table" w:styleId="Rutenettabell6fargerikuthevingsfarge2">
    <w:name w:val="Grid Table 6 Colorful Accent 2"/>
    <w:basedOn w:val="Vanligtabell"/>
    <w:uiPriority w:val="51"/>
    <w:rsid w:val="00F015BB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vonneVornes\OneDrive%20-%20KBT%20Kompetanse%20AS\Skrivebord\Rutiner%20sjekklister\2025%20Dokumentmal%20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f8fcb9-b719-48db-a656-9b2625bfd3ee">
      <Terms xmlns="http://schemas.microsoft.com/office/infopath/2007/PartnerControls"/>
    </lcf76f155ced4ddcb4097134ff3c332f>
    <INFO xmlns="0ff8fcb9-b719-48db-a656-9b2625bfd3ee" xsi:nil="true"/>
    <TaxCatchAll xmlns="4457b2e8-5bfb-4c8e-b5b4-b5d7ad4943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6051CD9E5F124188A3393E236D7B46" ma:contentTypeVersion="23" ma:contentTypeDescription="Opprett et nytt dokument." ma:contentTypeScope="" ma:versionID="92db7251421cb8b8efcc8f3b8d08943e">
  <xsd:schema xmlns:xsd="http://www.w3.org/2001/XMLSchema" xmlns:xs="http://www.w3.org/2001/XMLSchema" xmlns:p="http://schemas.microsoft.com/office/2006/metadata/properties" xmlns:ns2="0ff8fcb9-b719-48db-a656-9b2625bfd3ee" xmlns:ns3="4457b2e8-5bfb-4c8e-b5b4-b5d7ad494392" targetNamespace="http://schemas.microsoft.com/office/2006/metadata/properties" ma:root="true" ma:fieldsID="4cc996c5dca8673dca03c6ffca958c0d" ns2:_="" ns3:_="">
    <xsd:import namespace="0ff8fcb9-b719-48db-a656-9b2625bfd3ee"/>
    <xsd:import namespace="4457b2e8-5bfb-4c8e-b5b4-b5d7ad494392"/>
    <xsd:element name="properties">
      <xsd:complexType>
        <xsd:sequence>
          <xsd:element name="documentManagement">
            <xsd:complexType>
              <xsd:all>
                <xsd:element ref="ns2:INF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f8fcb9-b719-48db-a656-9b2625bfd3ee" elementFormDefault="qualified">
    <xsd:import namespace="http://schemas.microsoft.com/office/2006/documentManagement/types"/>
    <xsd:import namespace="http://schemas.microsoft.com/office/infopath/2007/PartnerControls"/>
    <xsd:element name="INFO" ma:index="2" nillable="true" ma:displayName="INFO" ma:format="Dropdown" ma:internalName="INFO">
      <xsd:simpleType>
        <xsd:restriction base="dms:Not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0f945264-40fb-4ae3-a836-1560f28942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hidden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7b2e8-5bfb-4c8e-b5b4-b5d7ad4943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a259292d-5e37-4eb4-aa31-2f70b74cf5d4}" ma:internalName="TaxCatchAll" ma:readOnly="false" ma:showField="CatchAllData" ma:web="4457b2e8-5bfb-4c8e-b5b4-b5d7ad4943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038E8-73C7-459C-9344-6AD1E889C8B7}">
  <ds:schemaRefs>
    <ds:schemaRef ds:uri="http://schemas.microsoft.com/office/2006/metadata/properties"/>
    <ds:schemaRef ds:uri="http://schemas.microsoft.com/office/infopath/2007/PartnerControls"/>
    <ds:schemaRef ds:uri="0ff8fcb9-b719-48db-a656-9b2625bfd3ee"/>
    <ds:schemaRef ds:uri="4457b2e8-5bfb-4c8e-b5b4-b5d7ad494392"/>
  </ds:schemaRefs>
</ds:datastoreItem>
</file>

<file path=customXml/itemProps2.xml><?xml version="1.0" encoding="utf-8"?>
<ds:datastoreItem xmlns:ds="http://schemas.openxmlformats.org/officeDocument/2006/customXml" ds:itemID="{07E30C22-EB28-478D-BC15-05905708C9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4E1E3C-13D2-49BB-95F9-CFDA44618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f8fcb9-b719-48db-a656-9b2625bfd3ee"/>
    <ds:schemaRef ds:uri="4457b2e8-5bfb-4c8e-b5b4-b5d7ad4943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5B33F4-870E-4C51-82A1-8835F3CB2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 Dokumentmal .dotx</Template>
  <TotalTime>8</TotalTime>
  <Pages>3</Pages>
  <Words>478</Words>
  <Characters>2535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Vornes</dc:creator>
  <cp:keywords/>
  <dc:description/>
  <cp:lastModifiedBy>Yvonne Vornes</cp:lastModifiedBy>
  <cp:revision>1</cp:revision>
  <cp:lastPrinted>2024-06-27T14:48:00Z</cp:lastPrinted>
  <dcterms:created xsi:type="dcterms:W3CDTF">2026-07-28T14:58:00Z</dcterms:created>
  <dcterms:modified xsi:type="dcterms:W3CDTF">2026-07-28T15:06:00Z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0x010100486051CD9E5F124188A3393E236D7B46</vt:lpwstr>
  </property>
</Properties>
</file>