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262"/>
      </w:tblGrid>
      <w:tr w:rsidR="0093197D" w:rsidRPr="0093197D" w14:paraId="6B0D479A" w14:textId="77777777" w:rsidTr="008A715E">
        <w:tc>
          <w:tcPr>
            <w:tcW w:w="10262" w:type="dxa"/>
            <w:tcBorders>
              <w:top w:val="nil"/>
              <w:left w:val="nil"/>
              <w:bottom w:val="nil"/>
              <w:right w:val="nil"/>
            </w:tcBorders>
            <w:shd w:val="clear" w:color="auto" w:fill="E45E27"/>
            <w:tcMar>
              <w:top w:w="18" w:type="dxa"/>
              <w:left w:w="0" w:type="dxa"/>
              <w:bottom w:w="18" w:type="dxa"/>
              <w:right w:w="0" w:type="dxa"/>
            </w:tcMar>
          </w:tcPr>
          <w:p w14:paraId="55564E78" w14:textId="77777777" w:rsidR="0093197D" w:rsidRPr="0093197D" w:rsidRDefault="0093197D" w:rsidP="0093197D">
            <w:pPr>
              <w:spacing w:after="0" w:line="36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780E25E" w14:textId="77777777" w:rsidR="0093197D" w:rsidRPr="0093197D" w:rsidRDefault="0093197D" w:rsidP="0093197D">
      <w:pPr>
        <w:pStyle w:val="Tittel"/>
        <w:spacing w:after="20" w:line="360" w:lineRule="auto"/>
        <w:rPr>
          <w:rFonts w:asciiTheme="minorHAnsi" w:hAnsiTheme="minorHAnsi"/>
          <w:sz w:val="72"/>
          <w:szCs w:val="72"/>
        </w:rPr>
      </w:pPr>
      <w:r w:rsidRPr="0093197D">
        <w:rPr>
          <w:rFonts w:asciiTheme="minorHAnsi" w:eastAsia="Aptos" w:hAnsiTheme="minorHAnsi" w:cs="Aptos"/>
          <w:b/>
          <w:color w:val="2B2B2B"/>
          <w:sz w:val="48"/>
          <w:szCs w:val="72"/>
        </w:rPr>
        <w:t>Planlegger for undervisningsuke</w:t>
      </w:r>
    </w:p>
    <w:p w14:paraId="26792111" w14:textId="77777777" w:rsidR="0093197D" w:rsidRPr="0093197D" w:rsidRDefault="0093197D" w:rsidP="0093197D">
      <w:pPr>
        <w:spacing w:after="160" w:line="360" w:lineRule="auto"/>
        <w:rPr>
          <w:rFonts w:asciiTheme="minorHAnsi" w:hAnsiTheme="minorHAnsi"/>
          <w:color w:val="0D0D0D" w:themeColor="text1" w:themeTint="F2"/>
          <w:sz w:val="24"/>
          <w:szCs w:val="24"/>
        </w:rPr>
      </w:pPr>
      <w:r w:rsidRPr="0093197D">
        <w:rPr>
          <w:rFonts w:asciiTheme="minorHAnsi" w:hAnsiTheme="minorHAnsi"/>
          <w:color w:val="0D0D0D" w:themeColor="text1" w:themeTint="F2"/>
          <w:sz w:val="24"/>
          <w:szCs w:val="24"/>
        </w:rPr>
        <w:t>En kort plan for før, under og etter undervisning</w:t>
      </w:r>
    </w:p>
    <w:tbl>
      <w:tblPr>
        <w:tblW w:w="0" w:type="auto"/>
        <w:jc w:val="center"/>
        <w:shd w:val="clear" w:color="auto" w:fill="FCD3C0"/>
        <w:tblLook w:val="04A0" w:firstRow="1" w:lastRow="0" w:firstColumn="1" w:lastColumn="0" w:noHBand="0" w:noVBand="1"/>
      </w:tblPr>
      <w:tblGrid>
        <w:gridCol w:w="9720"/>
      </w:tblGrid>
      <w:tr w:rsidR="0093197D" w:rsidRPr="0093197D" w14:paraId="23F5FDE3" w14:textId="77777777" w:rsidTr="0093197D">
        <w:trPr>
          <w:jc w:val="center"/>
        </w:trPr>
        <w:tc>
          <w:tcPr>
            <w:tcW w:w="10262" w:type="dxa"/>
            <w:tcBorders>
              <w:top w:val="single" w:sz="10" w:space="0" w:color="E5B94D"/>
              <w:left w:val="single" w:sz="10" w:space="0" w:color="E5B94D"/>
              <w:bottom w:val="single" w:sz="10" w:space="0" w:color="E5B94D"/>
              <w:right w:val="single" w:sz="10" w:space="0" w:color="E5B94D"/>
            </w:tcBorders>
            <w:shd w:val="clear" w:color="auto" w:fill="FCD3C0"/>
            <w:tcMar>
              <w:top w:w="85" w:type="dxa"/>
              <w:left w:w="145" w:type="dxa"/>
              <w:bottom w:w="85" w:type="dxa"/>
              <w:right w:w="145" w:type="dxa"/>
            </w:tcMar>
          </w:tcPr>
          <w:p w14:paraId="0FF658D4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color w:val="0D0D0D" w:themeColor="text1" w:themeTint="F2"/>
                <w:sz w:val="28"/>
                <w:szCs w:val="28"/>
              </w:rPr>
            </w:pPr>
            <w:r w:rsidRPr="0093197D">
              <w:rPr>
                <w:rFonts w:asciiTheme="minorHAnsi" w:hAnsiTheme="minorHAnsi"/>
                <w:b/>
                <w:color w:val="0D0D0D" w:themeColor="text1" w:themeTint="F2"/>
                <w:sz w:val="24"/>
                <w:szCs w:val="28"/>
              </w:rPr>
              <w:t>Slik bruker du planen</w:t>
            </w:r>
          </w:p>
          <w:p w14:paraId="78BA73B6" w14:textId="77777777" w:rsidR="0093197D" w:rsidRPr="0093197D" w:rsidRDefault="0093197D" w:rsidP="0093197D">
            <w:pPr>
              <w:spacing w:after="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8"/>
              </w:rPr>
              <w:t>Bruk stikkord. Du trenger ikke fylle ut alt. Sett av 5–10 minutter før undervisningen og noen minutter etterpå. Klikk i grå felt for å skrive. Klikk i boksene for å krysse av i Word.</w:t>
            </w:r>
          </w:p>
        </w:tc>
      </w:tr>
    </w:tbl>
    <w:p w14:paraId="2F19AF2E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93197D" w:rsidRPr="0093197D" w14:paraId="2CB02ED6" w14:textId="77777777" w:rsidTr="008A715E">
        <w:trPr>
          <w:jc w:val="center"/>
        </w:trPr>
        <w:tc>
          <w:tcPr>
            <w:tcW w:w="5131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236A8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Uke / dato: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uke_dato"/>
                <w:tag w:val="uke_dato"/>
                <w:id w:val="1001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uke eller dato</w:t>
                </w:r>
              </w:sdtContent>
            </w:sdt>
          </w:p>
        </w:tc>
        <w:tc>
          <w:tcPr>
            <w:tcW w:w="5131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D76E52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Emne / tema: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tema"/>
                <w:tag w:val="tema"/>
                <w:id w:val="1002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tema</w:t>
                </w:r>
              </w:sdtContent>
            </w:sdt>
          </w:p>
        </w:tc>
      </w:tr>
      <w:tr w:rsidR="0093197D" w:rsidRPr="0093197D" w14:paraId="1AB32D21" w14:textId="77777777" w:rsidTr="008A715E">
        <w:trPr>
          <w:jc w:val="center"/>
        </w:trPr>
        <w:tc>
          <w:tcPr>
            <w:tcW w:w="5131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1828F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Undervisning: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undervisningsform"/>
                <w:tag w:val="undervisningsform"/>
                <w:id w:val="1003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Digital, fysisk eller begge deler</w:t>
                </w:r>
              </w:sdtContent>
            </w:sdt>
          </w:p>
        </w:tc>
        <w:tc>
          <w:tcPr>
            <w:tcW w:w="5131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FA9858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Tid og sted / lenke: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tid_sted"/>
                <w:tag w:val="tid_sted"/>
                <w:id w:val="1004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tidspunkt og rom eller lenke</w:t>
                </w:r>
              </w:sdtContent>
            </w:sdt>
          </w:p>
        </w:tc>
      </w:tr>
    </w:tbl>
    <w:p w14:paraId="66D71790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9128"/>
      </w:tblGrid>
      <w:tr w:rsidR="0093197D" w:rsidRPr="0093197D" w14:paraId="7515C376" w14:textId="77777777" w:rsidTr="008A715E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45E27"/>
            <w:tcMar>
              <w:top w:w="80" w:type="dxa"/>
              <w:left w:w="115" w:type="dxa"/>
              <w:bottom w:w="75" w:type="dxa"/>
              <w:right w:w="115" w:type="dxa"/>
            </w:tcMar>
            <w:vAlign w:val="center"/>
          </w:tcPr>
          <w:p w14:paraId="64AFE194" w14:textId="77777777" w:rsidR="0093197D" w:rsidRPr="0093197D" w:rsidRDefault="0093197D" w:rsidP="0093197D">
            <w:pPr>
              <w:keepNext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FFFFFF"/>
                <w:sz w:val="32"/>
                <w:szCs w:val="24"/>
              </w:rPr>
              <w:t>1</w:t>
            </w:r>
          </w:p>
        </w:tc>
        <w:tc>
          <w:tcPr>
            <w:tcW w:w="9128" w:type="dxa"/>
            <w:tcBorders>
              <w:top w:val="nil"/>
              <w:left w:val="nil"/>
              <w:bottom w:val="nil"/>
              <w:right w:val="nil"/>
            </w:tcBorders>
            <w:shd w:val="clear" w:color="auto" w:fill="FCE9E1"/>
            <w:tcMar>
              <w:top w:w="80" w:type="dxa"/>
              <w:left w:w="115" w:type="dxa"/>
              <w:bottom w:w="75" w:type="dxa"/>
              <w:right w:w="115" w:type="dxa"/>
            </w:tcMar>
            <w:vAlign w:val="center"/>
          </w:tcPr>
          <w:p w14:paraId="4A6DC4AE" w14:textId="77777777" w:rsidR="0093197D" w:rsidRPr="0093197D" w:rsidRDefault="0093197D" w:rsidP="0093197D">
            <w:pPr>
              <w:pStyle w:val="Overskrift1"/>
              <w:spacing w:before="0" w:line="360" w:lineRule="auto"/>
              <w:rPr>
                <w:rFonts w:asciiTheme="minorHAnsi" w:hAnsiTheme="minorHAnsi"/>
                <w:sz w:val="44"/>
                <w:szCs w:val="44"/>
              </w:rPr>
            </w:pPr>
            <w:r w:rsidRPr="0093197D">
              <w:rPr>
                <w:rFonts w:asciiTheme="minorHAnsi" w:eastAsia="Aptos" w:hAnsiTheme="minorHAnsi" w:cs="Aptos"/>
                <w:color w:val="2B2B2B"/>
                <w:sz w:val="32"/>
                <w:szCs w:val="44"/>
              </w:rPr>
              <w:t>Før undervisning</w:t>
            </w:r>
          </w:p>
          <w:p w14:paraId="701F1FD9" w14:textId="77777777" w:rsidR="0093197D" w:rsidRPr="0093197D" w:rsidRDefault="0093197D" w:rsidP="0093197D">
            <w:pPr>
              <w:keepNext/>
              <w:spacing w:after="0" w:line="36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bCs/>
                <w:color w:val="0D0D0D" w:themeColor="text1" w:themeTint="F2"/>
                <w:sz w:val="24"/>
                <w:szCs w:val="32"/>
              </w:rPr>
              <w:t>Forbered deg i små steg. PowerPoint og gruppeoppgaver er tilgjengelige dagen før.</w:t>
            </w:r>
          </w:p>
        </w:tc>
      </w:tr>
    </w:tbl>
    <w:p w14:paraId="5EF87AFB" w14:textId="205AA45E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93197D" w:rsidRPr="0093197D" w14:paraId="35AEF17E" w14:textId="77777777" w:rsidTr="008A715E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7D92C56C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for_1"/>
                <w:tag w:val="for_1"/>
                <w:id w:val="1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Åpne eller last ned </w:t>
            </w:r>
            <w:proofErr w:type="spellStart"/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>PowerPointen</w:t>
            </w:r>
            <w:proofErr w:type="spellEnd"/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>.</w:t>
            </w:r>
          </w:p>
          <w:p w14:paraId="02ACC310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for_2"/>
                <w:tag w:val="for_2"/>
                <w:id w:val="1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Se på overskrifter og læringsmål.</w:t>
            </w:r>
          </w:p>
          <w:p w14:paraId="38C3F5FC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for_3"/>
                <w:tag w:val="for_3"/>
                <w:id w:val="1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Marker ord eller temaer jeg vil forstå bedre.</w:t>
            </w:r>
          </w:p>
          <w:p w14:paraId="50C08EBA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for_4"/>
                <w:tag w:val="for_4"/>
                <w:id w:val="1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Åpne gruppeoppgaven før </w:t>
            </w:r>
            <w:proofErr w:type="spellStart"/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>webinaret</w:t>
            </w:r>
            <w:proofErr w:type="spellEnd"/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>.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06305FAC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for_5"/>
                <w:tag w:val="for_5"/>
                <w:id w:val="1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Finn et sted med minst mulig forstyrrelser.</w:t>
            </w:r>
          </w:p>
          <w:p w14:paraId="08D304C2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for_6"/>
                <w:tag w:val="for_6"/>
                <w:id w:val="1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Sjekk utstyr, internett eller reisevei.</w:t>
            </w:r>
          </w:p>
          <w:p w14:paraId="226A2D97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for_7"/>
                <w:tag w:val="for_7"/>
                <w:id w:val="1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Planlegg pauser, mat og det jeg trenger.</w:t>
            </w:r>
          </w:p>
          <w:p w14:paraId="5E63CCA6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for_8"/>
                <w:tag w:val="for_8"/>
                <w:id w:val="1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Si fra på forhånd hvis jeg trenger tilrettelegging.</w:t>
            </w:r>
          </w:p>
        </w:tc>
      </w:tr>
    </w:tbl>
    <w:tbl>
      <w:tblPr>
        <w:tblW w:w="0" w:type="auto"/>
        <w:jc w:val="center"/>
        <w:shd w:val="clear" w:color="auto" w:fill="FCD3C0"/>
        <w:tblLook w:val="04A0" w:firstRow="1" w:lastRow="0" w:firstColumn="1" w:lastColumn="0" w:noHBand="0" w:noVBand="1"/>
      </w:tblPr>
      <w:tblGrid>
        <w:gridCol w:w="9726"/>
      </w:tblGrid>
      <w:tr w:rsidR="0093197D" w:rsidRPr="0093197D" w14:paraId="0EAD1797" w14:textId="77777777" w:rsidTr="0093197D">
        <w:trPr>
          <w:jc w:val="center"/>
        </w:trPr>
        <w:tc>
          <w:tcPr>
            <w:tcW w:w="10262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CD3C0"/>
            <w:tcMar>
              <w:top w:w="95" w:type="dxa"/>
              <w:left w:w="150" w:type="dxa"/>
              <w:bottom w:w="95" w:type="dxa"/>
              <w:right w:w="150" w:type="dxa"/>
            </w:tcMar>
          </w:tcPr>
          <w:p w14:paraId="13734BEA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>Min retning for uka</w:t>
            </w:r>
          </w:p>
          <w:p w14:paraId="4933FB04" w14:textId="77777777" w:rsidR="0093197D" w:rsidRPr="0093197D" w:rsidRDefault="0093197D" w:rsidP="0093197D">
            <w:pPr>
              <w:spacing w:after="6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Dette vil jeg særlig få med meg: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mitt_maal"/>
                <w:tag w:val="mitt_maal"/>
                <w:id w:val="1013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ett tema eller mål</w:t>
                </w:r>
              </w:sdtContent>
            </w:sdt>
          </w:p>
          <w:p w14:paraId="6A31AC55" w14:textId="77777777" w:rsidR="0093197D" w:rsidRPr="0093197D" w:rsidRDefault="0093197D" w:rsidP="0093197D">
            <w:pPr>
              <w:spacing w:after="6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Spørsmål jeg tar med: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sporsmal_for"/>
                <w:tag w:val="sporsmal_for"/>
                <w:id w:val="1014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ett spørsmål</w:t>
                </w:r>
              </w:sdtContent>
            </w:sdt>
          </w:p>
        </w:tc>
      </w:tr>
    </w:tbl>
    <w:p w14:paraId="216EC61D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9128"/>
      </w:tblGrid>
      <w:tr w:rsidR="0093197D" w:rsidRPr="0093197D" w14:paraId="605C6644" w14:textId="77777777" w:rsidTr="008A715E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45E27"/>
            <w:tcMar>
              <w:top w:w="80" w:type="dxa"/>
              <w:left w:w="115" w:type="dxa"/>
              <w:bottom w:w="75" w:type="dxa"/>
              <w:right w:w="115" w:type="dxa"/>
            </w:tcMar>
            <w:vAlign w:val="center"/>
          </w:tcPr>
          <w:p w14:paraId="31B2FA3D" w14:textId="77777777" w:rsidR="0093197D" w:rsidRPr="0093197D" w:rsidRDefault="0093197D" w:rsidP="0093197D">
            <w:pPr>
              <w:keepNext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FFFFFF"/>
                <w:sz w:val="32"/>
                <w:szCs w:val="24"/>
              </w:rPr>
              <w:lastRenderedPageBreak/>
              <w:t>2</w:t>
            </w:r>
          </w:p>
        </w:tc>
        <w:tc>
          <w:tcPr>
            <w:tcW w:w="9128" w:type="dxa"/>
            <w:tcBorders>
              <w:top w:val="nil"/>
              <w:left w:val="nil"/>
              <w:bottom w:val="nil"/>
              <w:right w:val="nil"/>
            </w:tcBorders>
            <w:shd w:val="clear" w:color="auto" w:fill="EAF3F6"/>
            <w:tcMar>
              <w:top w:w="80" w:type="dxa"/>
              <w:left w:w="115" w:type="dxa"/>
              <w:bottom w:w="75" w:type="dxa"/>
              <w:right w:w="115" w:type="dxa"/>
            </w:tcMar>
            <w:vAlign w:val="center"/>
          </w:tcPr>
          <w:p w14:paraId="3A36B660" w14:textId="77777777" w:rsidR="0093197D" w:rsidRPr="0093197D" w:rsidRDefault="0093197D" w:rsidP="0093197D">
            <w:pPr>
              <w:pStyle w:val="Overskrift1"/>
              <w:spacing w:before="0" w:line="360" w:lineRule="auto"/>
              <w:rPr>
                <w:rFonts w:asciiTheme="minorHAnsi" w:hAnsiTheme="minorHAnsi"/>
                <w:sz w:val="44"/>
                <w:szCs w:val="44"/>
              </w:rPr>
            </w:pPr>
            <w:r w:rsidRPr="0093197D">
              <w:rPr>
                <w:rFonts w:asciiTheme="minorHAnsi" w:eastAsia="Aptos" w:hAnsiTheme="minorHAnsi" w:cs="Aptos"/>
                <w:color w:val="2B2B2B"/>
                <w:sz w:val="32"/>
                <w:szCs w:val="44"/>
              </w:rPr>
              <w:t>Under undervisning</w:t>
            </w:r>
          </w:p>
          <w:p w14:paraId="5FFF4DE6" w14:textId="77777777" w:rsidR="0093197D" w:rsidRPr="0093197D" w:rsidRDefault="0093197D" w:rsidP="0093197D">
            <w:pPr>
              <w:keepNext/>
              <w:spacing w:after="0" w:line="36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bCs/>
                <w:color w:val="0D0D0D" w:themeColor="text1" w:themeTint="F2"/>
                <w:sz w:val="24"/>
                <w:szCs w:val="32"/>
              </w:rPr>
              <w:t>Fang hovedpoengene. Stikkord er nok.</w:t>
            </w:r>
          </w:p>
        </w:tc>
      </w:tr>
    </w:tbl>
    <w:p w14:paraId="53CC2641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93197D" w:rsidRPr="0093197D" w14:paraId="65F5B2BC" w14:textId="77777777" w:rsidTr="008A715E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59E46680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under_1"/>
                <w:tag w:val="under_1"/>
                <w:id w:val="1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Ha </w:t>
            </w:r>
            <w:proofErr w:type="spellStart"/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>PowerPointen</w:t>
            </w:r>
            <w:proofErr w:type="spellEnd"/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åpen eller utskrevet.</w:t>
            </w:r>
          </w:p>
          <w:p w14:paraId="2A3D2301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under_2"/>
                <w:tag w:val="under_2"/>
                <w:id w:val="1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Skriv nøkkelord i stedet for hele setninger.</w:t>
            </w:r>
          </w:p>
          <w:p w14:paraId="0674A36D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under_3"/>
                <w:tag w:val="under_3"/>
                <w:id w:val="1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Marker noe uklart med et spørsmålstegn.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43AE39B4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under_4"/>
                <w:tag w:val="under_4"/>
                <w:id w:val="1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Be om gjentakelse, eksempel eller pause ved behov.</w:t>
            </w:r>
          </w:p>
          <w:p w14:paraId="0DE89592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under_5"/>
                <w:tag w:val="under_5"/>
                <w:id w:val="1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Delta i gruppa på en måte som fungerer for meg.</w:t>
            </w:r>
          </w:p>
          <w:p w14:paraId="2EBEBA16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color w:val="0D0D0D" w:themeColor="text1" w:themeTint="F2"/>
                  <w:sz w:val="24"/>
                  <w:szCs w:val="24"/>
                </w:rPr>
                <w:alias w:val="under_6"/>
                <w:tag w:val="under_6"/>
                <w:id w:val="1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color w:val="0D0D0D" w:themeColor="text1" w:themeTint="F2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0D0D0D" w:themeColor="text1" w:themeTint="F2"/>
                <w:sz w:val="24"/>
                <w:szCs w:val="24"/>
              </w:rPr>
              <w:t xml:space="preserve">  Noter avtaler og frister med én gang.</w:t>
            </w:r>
          </w:p>
        </w:tc>
      </w:tr>
      <w:tr w:rsidR="0093197D" w:rsidRPr="0093197D" w14:paraId="6BE1ECF8" w14:textId="77777777" w:rsidTr="008A715E">
        <w:trPr>
          <w:trHeight w:val="520"/>
          <w:jc w:val="center"/>
        </w:trPr>
        <w:tc>
          <w:tcPr>
            <w:tcW w:w="5131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1DD6C0D9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Tre nøkkelord: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nokkelord"/>
                <w:tag w:val="nokkelord"/>
                <w:id w:val="1021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1. …  2. …  3. …</w:t>
                </w:r>
              </w:sdtContent>
            </w:sdt>
          </w:p>
        </w:tc>
        <w:tc>
          <w:tcPr>
            <w:tcW w:w="5131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52B1038C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Noe jeg vil spørre om: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sporsmal_under"/>
                <w:tag w:val="sporsmal_under"/>
                <w:id w:val="1022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kort</w:t>
                </w:r>
              </w:sdtContent>
            </w:sdt>
          </w:p>
        </w:tc>
      </w:tr>
      <w:tr w:rsidR="0093197D" w:rsidRPr="0093197D" w14:paraId="5257E16A" w14:textId="77777777" w:rsidTr="008A715E">
        <w:trPr>
          <w:trHeight w:val="520"/>
          <w:jc w:val="center"/>
        </w:trPr>
        <w:tc>
          <w:tcPr>
            <w:tcW w:w="5131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554CE180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Avtale fra gruppearbeid: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gruppeavtale"/>
                <w:tag w:val="gruppeavtale"/>
                <w:id w:val="1023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hva som er avtalt</w:t>
                </w:r>
              </w:sdtContent>
            </w:sdt>
          </w:p>
        </w:tc>
        <w:tc>
          <w:tcPr>
            <w:tcW w:w="5131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0173CBA3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Frist: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gruppefrist"/>
                <w:tag w:val="gruppefrist"/>
                <w:id w:val="1024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dato</w:t>
                </w:r>
              </w:sdtContent>
            </w:sdt>
          </w:p>
        </w:tc>
      </w:tr>
    </w:tbl>
    <w:p w14:paraId="106F7801" w14:textId="77777777" w:rsidR="0093197D" w:rsidRDefault="0093197D" w:rsidP="0093197D"/>
    <w:p w14:paraId="3AAF3634" w14:textId="77777777" w:rsidR="0093197D" w:rsidRPr="0093197D" w:rsidRDefault="0093197D" w:rsidP="0093197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93197D" w:rsidRPr="0093197D" w14:paraId="1C3AC7F6" w14:textId="77777777" w:rsidTr="008A715E"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F5B6ACC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 w:val="28"/>
                <w:szCs w:val="24"/>
              </w:rPr>
              <w:t>Planlegger for undervisningsuke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40" w:type="dxa"/>
              <w:right w:w="0" w:type="dxa"/>
            </w:tcMar>
          </w:tcPr>
          <w:p w14:paraId="111CE2F0" w14:textId="77777777" w:rsidR="0093197D" w:rsidRPr="0093197D" w:rsidRDefault="0093197D" w:rsidP="0093197D">
            <w:pPr>
              <w:spacing w:line="360" w:lineRule="auto"/>
              <w:jc w:val="right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color w:val="5E6267"/>
                <w:sz w:val="20"/>
                <w:szCs w:val="24"/>
              </w:rPr>
              <w:t>Etterpå og oppfølging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9746"/>
      </w:tblGrid>
      <w:tr w:rsidR="0093197D" w:rsidRPr="0093197D" w14:paraId="641AAB8A" w14:textId="77777777" w:rsidTr="0093197D">
        <w:trPr>
          <w:trHeight w:val="170"/>
        </w:trPr>
        <w:tc>
          <w:tcPr>
            <w:tcW w:w="10262" w:type="dxa"/>
            <w:tcBorders>
              <w:top w:val="nil"/>
              <w:left w:val="nil"/>
              <w:bottom w:val="nil"/>
              <w:right w:val="nil"/>
            </w:tcBorders>
            <w:shd w:val="clear" w:color="auto" w:fill="E45E27"/>
            <w:tcMar>
              <w:top w:w="12" w:type="dxa"/>
              <w:left w:w="0" w:type="dxa"/>
              <w:bottom w:w="12" w:type="dxa"/>
              <w:right w:w="0" w:type="dxa"/>
            </w:tcMar>
          </w:tcPr>
          <w:p w14:paraId="1615F9BE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</w:tbl>
    <w:p w14:paraId="6E33ABD7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9128"/>
      </w:tblGrid>
      <w:tr w:rsidR="0093197D" w:rsidRPr="0093197D" w14:paraId="316AE802" w14:textId="77777777" w:rsidTr="008A715E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45E27"/>
            <w:tcMar>
              <w:top w:w="80" w:type="dxa"/>
              <w:left w:w="115" w:type="dxa"/>
              <w:bottom w:w="75" w:type="dxa"/>
              <w:right w:w="115" w:type="dxa"/>
            </w:tcMar>
            <w:vAlign w:val="center"/>
          </w:tcPr>
          <w:p w14:paraId="4F5447B9" w14:textId="77777777" w:rsidR="0093197D" w:rsidRPr="0093197D" w:rsidRDefault="0093197D" w:rsidP="0093197D">
            <w:pPr>
              <w:keepNext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FFFFFF"/>
                <w:sz w:val="32"/>
                <w:szCs w:val="24"/>
              </w:rPr>
              <w:t>3</w:t>
            </w:r>
          </w:p>
        </w:tc>
        <w:tc>
          <w:tcPr>
            <w:tcW w:w="9128" w:type="dxa"/>
            <w:tcBorders>
              <w:top w:val="nil"/>
              <w:left w:val="nil"/>
              <w:bottom w:val="nil"/>
              <w:right w:val="nil"/>
            </w:tcBorders>
            <w:shd w:val="clear" w:color="auto" w:fill="EAF4EC"/>
            <w:tcMar>
              <w:top w:w="80" w:type="dxa"/>
              <w:left w:w="115" w:type="dxa"/>
              <w:bottom w:w="75" w:type="dxa"/>
              <w:right w:w="115" w:type="dxa"/>
            </w:tcMar>
            <w:vAlign w:val="center"/>
          </w:tcPr>
          <w:p w14:paraId="6F505E58" w14:textId="77777777" w:rsidR="0093197D" w:rsidRPr="0093197D" w:rsidRDefault="0093197D" w:rsidP="0093197D">
            <w:pPr>
              <w:pStyle w:val="Overskrift1"/>
              <w:spacing w:before="0" w:line="360" w:lineRule="auto"/>
              <w:rPr>
                <w:rFonts w:asciiTheme="minorHAnsi" w:hAnsiTheme="minorHAnsi"/>
                <w:sz w:val="44"/>
                <w:szCs w:val="44"/>
              </w:rPr>
            </w:pPr>
            <w:r w:rsidRPr="0093197D">
              <w:rPr>
                <w:rFonts w:asciiTheme="minorHAnsi" w:eastAsia="Aptos" w:hAnsiTheme="minorHAnsi" w:cs="Aptos"/>
                <w:color w:val="2B2B2B"/>
                <w:sz w:val="32"/>
                <w:szCs w:val="44"/>
              </w:rPr>
              <w:t>Etter undervisning</w:t>
            </w:r>
          </w:p>
          <w:p w14:paraId="79404383" w14:textId="77777777" w:rsidR="0093197D" w:rsidRPr="0093197D" w:rsidRDefault="0093197D" w:rsidP="0093197D">
            <w:pPr>
              <w:keepNext/>
              <w:spacing w:after="0" w:line="36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bCs/>
                <w:color w:val="0D0D0D" w:themeColor="text1" w:themeTint="F2"/>
                <w:sz w:val="24"/>
                <w:szCs w:val="32"/>
              </w:rPr>
              <w:t>Bruk noen minutter samme dag eller neste dag.</w:t>
            </w:r>
          </w:p>
        </w:tc>
      </w:tr>
    </w:tbl>
    <w:p w14:paraId="6D537276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93197D" w:rsidRPr="0093197D" w14:paraId="68FB4485" w14:textId="77777777" w:rsidTr="008A715E">
        <w:trPr>
          <w:jc w:val="center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355AFBA0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etter_1"/>
                <w:tag w:val="etter_1"/>
                <w:id w:val="102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Se gjennom PowerPoint og egne notater.</w:t>
            </w:r>
          </w:p>
          <w:p w14:paraId="7E73EC2F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etter_2"/>
                <w:tag w:val="etter_2"/>
                <w:id w:val="102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Skriv det viktigste med egne ord.</w:t>
            </w:r>
          </w:p>
          <w:p w14:paraId="4038B6B8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etter_3"/>
                <w:tag w:val="etter_3"/>
                <w:id w:val="102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Finn svar på ett spørsmål eller noter hvem jeg kan spørre.</w:t>
            </w:r>
          </w:p>
        </w:tc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0" w:type="dxa"/>
              <w:left w:w="125" w:type="dxa"/>
              <w:bottom w:w="70" w:type="dxa"/>
              <w:right w:w="125" w:type="dxa"/>
            </w:tcMar>
          </w:tcPr>
          <w:p w14:paraId="5AC67D32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etter_4"/>
                <w:tag w:val="etter_4"/>
                <w:id w:val="102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Sjekk gruppeoppgaver, avtaler og frister.</w:t>
            </w:r>
          </w:p>
          <w:p w14:paraId="0BBDC487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etter_5"/>
                <w:tag w:val="etter_5"/>
                <w:id w:val="102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Lagre filene på et sted jeg finner igjen.</w:t>
            </w:r>
          </w:p>
          <w:p w14:paraId="0A292EF6" w14:textId="77777777" w:rsidR="0093197D" w:rsidRPr="0093197D" w:rsidRDefault="0093197D" w:rsidP="0093197D">
            <w:pPr>
              <w:spacing w:after="70"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etter_6"/>
                <w:tag w:val="etter_6"/>
                <w:id w:val="103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Planlegg neste lille steg.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26"/>
      </w:tblGrid>
      <w:tr w:rsidR="0093197D" w:rsidRPr="0093197D" w14:paraId="7F0DD1DA" w14:textId="77777777" w:rsidTr="008A715E">
        <w:trPr>
          <w:trHeight w:val="630"/>
          <w:jc w:val="center"/>
        </w:trPr>
        <w:tc>
          <w:tcPr>
            <w:tcW w:w="10262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0A808227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Dette var det viktigste jeg lærte: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laert"/>
                <w:tag w:val="laert"/>
                <w:id w:val="1031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1–3 korte punkter</w:t>
                </w:r>
              </w:sdtContent>
            </w:sdt>
          </w:p>
        </w:tc>
      </w:tr>
      <w:tr w:rsidR="0093197D" w:rsidRPr="0093197D" w14:paraId="287FF8AE" w14:textId="77777777" w:rsidTr="008A715E">
        <w:trPr>
          <w:trHeight w:val="630"/>
          <w:jc w:val="center"/>
        </w:trPr>
        <w:tc>
          <w:tcPr>
            <w:tcW w:w="10262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38A788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Dette er fortsatt uklart: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uklart"/>
                <w:tag w:val="uklart"/>
                <w:id w:val="1032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et ord, tema eller spørsmål</w:t>
                </w:r>
              </w:sdtContent>
            </w:sdt>
          </w:p>
        </w:tc>
      </w:tr>
      <w:tr w:rsidR="0093197D" w:rsidRPr="0093197D" w14:paraId="0AE79872" w14:textId="77777777" w:rsidTr="008A715E">
        <w:trPr>
          <w:trHeight w:val="630"/>
          <w:jc w:val="center"/>
        </w:trPr>
        <w:tc>
          <w:tcPr>
            <w:tcW w:w="10262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073F0BE" w14:textId="77777777" w:rsidR="0093197D" w:rsidRPr="0093197D" w:rsidRDefault="0093197D" w:rsidP="0093197D">
            <w:pPr>
              <w:spacing w:after="4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Mitt neste lille steg: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neste_steg"/>
                <w:tag w:val="neste_steg"/>
                <w:id w:val="1033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Hva gjør jeg, og når?</w:t>
                </w:r>
              </w:sdtContent>
            </w:sdt>
          </w:p>
        </w:tc>
      </w:tr>
    </w:tbl>
    <w:p w14:paraId="71D004B5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9128"/>
      </w:tblGrid>
      <w:tr w:rsidR="0093197D" w:rsidRPr="0093197D" w14:paraId="6A52168C" w14:textId="77777777" w:rsidTr="008A715E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E45E27"/>
            <w:tcMar>
              <w:top w:w="80" w:type="dxa"/>
              <w:left w:w="115" w:type="dxa"/>
              <w:bottom w:w="75" w:type="dxa"/>
              <w:right w:w="115" w:type="dxa"/>
            </w:tcMar>
            <w:vAlign w:val="center"/>
          </w:tcPr>
          <w:p w14:paraId="545195E7" w14:textId="77777777" w:rsidR="0093197D" w:rsidRPr="0093197D" w:rsidRDefault="0093197D" w:rsidP="0093197D">
            <w:pPr>
              <w:keepNext/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FFFFFF"/>
                <w:sz w:val="32"/>
                <w:szCs w:val="24"/>
              </w:rPr>
              <w:t>4</w:t>
            </w:r>
          </w:p>
        </w:tc>
        <w:tc>
          <w:tcPr>
            <w:tcW w:w="9128" w:type="dxa"/>
            <w:tcBorders>
              <w:top w:val="nil"/>
              <w:left w:val="nil"/>
              <w:bottom w:val="nil"/>
              <w:right w:val="nil"/>
            </w:tcBorders>
            <w:shd w:val="clear" w:color="auto" w:fill="FFF5D6"/>
            <w:tcMar>
              <w:top w:w="80" w:type="dxa"/>
              <w:left w:w="115" w:type="dxa"/>
              <w:bottom w:w="75" w:type="dxa"/>
              <w:right w:w="115" w:type="dxa"/>
            </w:tcMar>
            <w:vAlign w:val="center"/>
          </w:tcPr>
          <w:p w14:paraId="58F0AC63" w14:textId="77777777" w:rsidR="0093197D" w:rsidRPr="0093197D" w:rsidRDefault="0093197D" w:rsidP="0093197D">
            <w:pPr>
              <w:pStyle w:val="Overskrift1"/>
              <w:spacing w:before="0" w:line="360" w:lineRule="auto"/>
              <w:rPr>
                <w:rFonts w:asciiTheme="minorHAnsi" w:hAnsiTheme="minorHAnsi"/>
                <w:sz w:val="44"/>
                <w:szCs w:val="44"/>
              </w:rPr>
            </w:pPr>
            <w:r w:rsidRPr="0093197D">
              <w:rPr>
                <w:rFonts w:asciiTheme="minorHAnsi" w:eastAsia="Aptos" w:hAnsiTheme="minorHAnsi" w:cs="Aptos"/>
                <w:color w:val="2B2B2B"/>
                <w:sz w:val="32"/>
                <w:szCs w:val="44"/>
              </w:rPr>
              <w:t>Oppfølging</w:t>
            </w:r>
          </w:p>
          <w:p w14:paraId="24123A44" w14:textId="77777777" w:rsidR="0093197D" w:rsidRPr="0093197D" w:rsidRDefault="0093197D" w:rsidP="0093197D">
            <w:pPr>
              <w:keepNext/>
              <w:spacing w:after="0" w:line="360" w:lineRule="auto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bCs/>
                <w:color w:val="0D0D0D" w:themeColor="text1" w:themeTint="F2"/>
                <w:sz w:val="24"/>
                <w:szCs w:val="32"/>
              </w:rPr>
              <w:t>Gjør planen konkret og be om støtte tidlig.</w:t>
            </w:r>
          </w:p>
        </w:tc>
      </w:tr>
    </w:tbl>
    <w:p w14:paraId="6A37DC83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65"/>
        <w:gridCol w:w="2565"/>
        <w:gridCol w:w="2565"/>
        <w:gridCol w:w="2565"/>
      </w:tblGrid>
      <w:tr w:rsidR="0093197D" w:rsidRPr="0093197D" w14:paraId="66C3B576" w14:textId="77777777" w:rsidTr="008A715E">
        <w:trPr>
          <w:tblHeader/>
          <w:jc w:val="center"/>
        </w:trPr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5D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7C137DC1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 w:val="20"/>
                <w:szCs w:val="24"/>
              </w:rPr>
              <w:t>Hva skal jeg gjøre?</w:t>
            </w:r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5D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12CC5219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 w:val="20"/>
                <w:szCs w:val="24"/>
              </w:rPr>
              <w:t>Når?</w:t>
            </w:r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5D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43763BA9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 w:val="20"/>
                <w:szCs w:val="24"/>
              </w:rPr>
              <w:t>Støtte / hvem kan hjelpe?</w:t>
            </w:r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5D6"/>
            <w:tcMar>
              <w:top w:w="80" w:type="dxa"/>
              <w:left w:w="105" w:type="dxa"/>
              <w:bottom w:w="80" w:type="dxa"/>
              <w:right w:w="105" w:type="dxa"/>
            </w:tcMar>
          </w:tcPr>
          <w:p w14:paraId="29DB8D2D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 w:val="20"/>
                <w:szCs w:val="24"/>
              </w:rPr>
              <w:t>Ferdig</w:t>
            </w:r>
          </w:p>
        </w:tc>
      </w:tr>
      <w:tr w:rsidR="0093197D" w:rsidRPr="0093197D" w14:paraId="775D94F2" w14:textId="77777777" w:rsidTr="008A715E">
        <w:trPr>
          <w:trHeight w:val="650"/>
          <w:jc w:val="center"/>
        </w:trPr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D155FF5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1_0"/>
                <w:tag w:val="oppfolging_1_0"/>
                <w:id w:val="1034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oppgave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80F3004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1_1"/>
                <w:tag w:val="oppfolging_1_1"/>
                <w:id w:val="1035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Dato / tid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B1E697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1_2"/>
                <w:tag w:val="oppfolging_1_2"/>
                <w:id w:val="1036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Navn eller type støtte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E80039" w14:textId="77777777" w:rsidR="0093197D" w:rsidRPr="0093197D" w:rsidRDefault="0093197D" w:rsidP="0093197D">
            <w:pPr>
              <w:spacing w:after="70"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ferdig_1"/>
                <w:tag w:val="oppfolging_ferdig_1"/>
                <w:id w:val="103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</w:t>
            </w:r>
          </w:p>
        </w:tc>
      </w:tr>
      <w:tr w:rsidR="0093197D" w:rsidRPr="0093197D" w14:paraId="13CAD7C0" w14:textId="77777777" w:rsidTr="008A715E">
        <w:trPr>
          <w:trHeight w:val="650"/>
          <w:jc w:val="center"/>
        </w:trPr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C280D0F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2_0"/>
                <w:tag w:val="oppfolging_2_0"/>
                <w:id w:val="1038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oppgave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789F01D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2_1"/>
                <w:tag w:val="oppfolging_2_1"/>
                <w:id w:val="1039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Dato / tid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1CD3F15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2_2"/>
                <w:tag w:val="oppfolging_2_2"/>
                <w:id w:val="1040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Navn eller type støtte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4F5F6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F9EB76" w14:textId="77777777" w:rsidR="0093197D" w:rsidRPr="0093197D" w:rsidRDefault="0093197D" w:rsidP="0093197D">
            <w:pPr>
              <w:spacing w:after="70"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ferdig_2"/>
                <w:tag w:val="oppfolging_ferdig_2"/>
                <w:id w:val="104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</w:t>
            </w:r>
          </w:p>
        </w:tc>
      </w:tr>
      <w:tr w:rsidR="0093197D" w:rsidRPr="0093197D" w14:paraId="674DB8A6" w14:textId="77777777" w:rsidTr="008A715E">
        <w:trPr>
          <w:trHeight w:val="650"/>
          <w:jc w:val="center"/>
        </w:trPr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7C397F8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3_0"/>
                <w:tag w:val="oppfolging_3_0"/>
                <w:id w:val="1042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oppgave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5AA0046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3_1"/>
                <w:tag w:val="oppfolging_3_1"/>
                <w:id w:val="1043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Dato / tid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5D96EF1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3_2"/>
                <w:tag w:val="oppfolging_3_2"/>
                <w:id w:val="1044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Navn eller type støtte</w:t>
                </w:r>
              </w:sdtContent>
            </w:sdt>
          </w:p>
        </w:tc>
        <w:tc>
          <w:tcPr>
            <w:tcW w:w="2565" w:type="dxa"/>
            <w:tcBorders>
              <w:top w:val="single" w:sz="8" w:space="0" w:color="C9CDD1"/>
              <w:left w:val="single" w:sz="8" w:space="0" w:color="C9CDD1"/>
              <w:bottom w:val="single" w:sz="8" w:space="0" w:color="C9CDD1"/>
              <w:right w:val="single" w:sz="8" w:space="0" w:color="C9CDD1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821ADF" w14:textId="77777777" w:rsidR="0093197D" w:rsidRPr="0093197D" w:rsidRDefault="0093197D" w:rsidP="0093197D">
            <w:pPr>
              <w:spacing w:after="70"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oppfolging_ferdig_3"/>
                <w:tag w:val="oppfolging_ferdig_3"/>
                <w:id w:val="104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Pr="0093197D">
                  <w:rPr>
                    <w:rFonts w:asciiTheme="minorHAnsi" w:eastAsia="Segoe UI Symbol" w:hAnsiTheme="minorHAnsi" w:cs="Segoe UI Symbol"/>
                    <w:sz w:val="24"/>
                    <w:szCs w:val="24"/>
                  </w:rPr>
                  <w:t>☐</w:t>
                </w:r>
              </w:sdtContent>
            </w:sdt>
            <w:r w:rsidRPr="0093197D">
              <w:rPr>
                <w:rFonts w:asciiTheme="minorHAnsi" w:hAnsiTheme="minorHAnsi"/>
                <w:color w:val="2B2B2B"/>
                <w:sz w:val="24"/>
                <w:szCs w:val="24"/>
              </w:rPr>
              <w:t xml:space="preserve">  </w:t>
            </w:r>
          </w:p>
        </w:tc>
      </w:tr>
    </w:tbl>
    <w:p w14:paraId="2BB197C4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26"/>
      </w:tblGrid>
      <w:tr w:rsidR="0093197D" w:rsidRPr="0093197D" w14:paraId="7F2E9307" w14:textId="77777777" w:rsidTr="008A715E">
        <w:trPr>
          <w:jc w:val="center"/>
        </w:trPr>
        <w:tc>
          <w:tcPr>
            <w:tcW w:w="10262" w:type="dxa"/>
            <w:tcBorders>
              <w:top w:val="single" w:sz="8" w:space="0" w:color="9CBFCB"/>
              <w:left w:val="single" w:sz="8" w:space="0" w:color="9CBFCB"/>
              <w:bottom w:val="single" w:sz="8" w:space="0" w:color="9CBFCB"/>
              <w:right w:val="single" w:sz="8" w:space="0" w:color="9CBFCB"/>
            </w:tcBorders>
            <w:shd w:val="clear" w:color="auto" w:fill="EAF3F6"/>
            <w:tcMar>
              <w:top w:w="95" w:type="dxa"/>
              <w:left w:w="145" w:type="dxa"/>
              <w:bottom w:w="95" w:type="dxa"/>
              <w:right w:w="145" w:type="dxa"/>
            </w:tcMar>
          </w:tcPr>
          <w:p w14:paraId="5717FD6A" w14:textId="77777777" w:rsidR="0093197D" w:rsidRPr="0093197D" w:rsidRDefault="0093197D" w:rsidP="0093197D">
            <w:pPr>
              <w:spacing w:after="10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 w:val="24"/>
                <w:szCs w:val="24"/>
              </w:rPr>
              <w:t>Støtte som kan gjøre neste undervisningsuke lettere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00"/>
              <w:gridCol w:w="4736"/>
            </w:tblGrid>
            <w:tr w:rsidR="0093197D" w:rsidRPr="0093197D" w14:paraId="7E589A93" w14:textId="77777777" w:rsidTr="008A715E">
              <w:tc>
                <w:tcPr>
                  <w:tcW w:w="51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1A2B9" w14:textId="77777777" w:rsidR="0093197D" w:rsidRPr="0093197D" w:rsidRDefault="0093197D" w:rsidP="0093197D">
                  <w:pPr>
                    <w:spacing w:after="70" w:line="360" w:lineRule="auto"/>
                    <w:rPr>
                      <w:rFonts w:asciiTheme="minorHAnsi" w:hAnsi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asciiTheme="minorHAnsi" w:hAnsiTheme="minorHAnsi"/>
                        <w:sz w:val="24"/>
                        <w:szCs w:val="24"/>
                      </w:rPr>
                      <w:alias w:val="stotte_1"/>
                      <w:tag w:val="stotte_1"/>
                      <w:id w:val="1046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 w:rsidRPr="0093197D">
                        <w:rPr>
                          <w:rFonts w:asciiTheme="minorHAnsi" w:eastAsia="Segoe UI Symbol" w:hAnsiTheme="minorHAnsi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Pr="0093197D">
                    <w:rPr>
                      <w:rFonts w:asciiTheme="minorHAnsi" w:hAnsiTheme="minorHAnsi"/>
                      <w:color w:val="2B2B2B"/>
                      <w:sz w:val="24"/>
                      <w:szCs w:val="24"/>
                    </w:rPr>
                    <w:t xml:space="preserve">  Skriftlig forklaring eller eksempel</w:t>
                  </w:r>
                </w:p>
              </w:tc>
              <w:tc>
                <w:tcPr>
                  <w:tcW w:w="51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C7D89" w14:textId="77777777" w:rsidR="0093197D" w:rsidRPr="0093197D" w:rsidRDefault="0093197D" w:rsidP="0093197D">
                  <w:pPr>
                    <w:spacing w:after="70" w:line="360" w:lineRule="auto"/>
                    <w:rPr>
                      <w:rFonts w:asciiTheme="minorHAnsi" w:hAnsi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asciiTheme="minorHAnsi" w:hAnsiTheme="minorHAnsi"/>
                        <w:sz w:val="24"/>
                        <w:szCs w:val="24"/>
                      </w:rPr>
                      <w:alias w:val="stotte_2"/>
                      <w:tag w:val="stotte_2"/>
                      <w:id w:val="1047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 w:rsidRPr="0093197D">
                        <w:rPr>
                          <w:rFonts w:asciiTheme="minorHAnsi" w:eastAsia="Segoe UI Symbol" w:hAnsiTheme="minorHAnsi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Pr="0093197D">
                    <w:rPr>
                      <w:rFonts w:asciiTheme="minorHAnsi" w:hAnsiTheme="minorHAnsi"/>
                      <w:color w:val="2B2B2B"/>
                      <w:sz w:val="24"/>
                      <w:szCs w:val="24"/>
                    </w:rPr>
                    <w:t xml:space="preserve">  Gjentakelse eller tydeligere instruksjon</w:t>
                  </w:r>
                </w:p>
              </w:tc>
            </w:tr>
            <w:tr w:rsidR="0093197D" w:rsidRPr="0093197D" w14:paraId="38B51E8C" w14:textId="77777777" w:rsidTr="008A715E">
              <w:tc>
                <w:tcPr>
                  <w:tcW w:w="51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F073E" w14:textId="77777777" w:rsidR="0093197D" w:rsidRPr="0093197D" w:rsidRDefault="0093197D" w:rsidP="0093197D">
                  <w:pPr>
                    <w:spacing w:after="70" w:line="360" w:lineRule="auto"/>
                    <w:rPr>
                      <w:rFonts w:asciiTheme="minorHAnsi" w:hAnsi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asciiTheme="minorHAnsi" w:hAnsiTheme="minorHAnsi"/>
                        <w:sz w:val="24"/>
                        <w:szCs w:val="24"/>
                      </w:rPr>
                      <w:alias w:val="stotte_3"/>
                      <w:tag w:val="stotte_3"/>
                      <w:id w:val="1048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 w:rsidRPr="0093197D">
                        <w:rPr>
                          <w:rFonts w:asciiTheme="minorHAnsi" w:eastAsia="Segoe UI Symbol" w:hAnsiTheme="minorHAnsi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Pr="0093197D">
                    <w:rPr>
                      <w:rFonts w:asciiTheme="minorHAnsi" w:hAnsiTheme="minorHAnsi"/>
                      <w:color w:val="2B2B2B"/>
                      <w:sz w:val="24"/>
                      <w:szCs w:val="24"/>
                    </w:rPr>
                    <w:t xml:space="preserve">  Mer tid eller en kort pause</w:t>
                  </w:r>
                </w:p>
              </w:tc>
              <w:tc>
                <w:tcPr>
                  <w:tcW w:w="51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5A985" w14:textId="77777777" w:rsidR="0093197D" w:rsidRPr="0093197D" w:rsidRDefault="0093197D" w:rsidP="0093197D">
                  <w:pPr>
                    <w:spacing w:after="70" w:line="360" w:lineRule="auto"/>
                    <w:rPr>
                      <w:rFonts w:asciiTheme="minorHAnsi" w:hAnsi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asciiTheme="minorHAnsi" w:hAnsiTheme="minorHAnsi"/>
                        <w:sz w:val="24"/>
                        <w:szCs w:val="24"/>
                      </w:rPr>
                      <w:alias w:val="stotte_4"/>
                      <w:tag w:val="stotte_4"/>
                      <w:id w:val="1049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 w:rsidRPr="0093197D">
                        <w:rPr>
                          <w:rFonts w:asciiTheme="minorHAnsi" w:eastAsia="Segoe UI Symbol" w:hAnsiTheme="minorHAnsi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Pr="0093197D">
                    <w:rPr>
                      <w:rFonts w:asciiTheme="minorHAnsi" w:hAnsiTheme="minorHAnsi"/>
                      <w:color w:val="2B2B2B"/>
                      <w:sz w:val="24"/>
                      <w:szCs w:val="24"/>
                    </w:rPr>
                    <w:t xml:space="preserve">  Roligere arbeidsplass</w:t>
                  </w:r>
                </w:p>
              </w:tc>
            </w:tr>
            <w:tr w:rsidR="0093197D" w:rsidRPr="0093197D" w14:paraId="11D545D8" w14:textId="77777777" w:rsidTr="008A715E">
              <w:tc>
                <w:tcPr>
                  <w:tcW w:w="51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1A26D" w14:textId="77777777" w:rsidR="0093197D" w:rsidRPr="0093197D" w:rsidRDefault="0093197D" w:rsidP="0093197D">
                  <w:pPr>
                    <w:spacing w:after="70" w:line="360" w:lineRule="auto"/>
                    <w:rPr>
                      <w:rFonts w:asciiTheme="minorHAnsi" w:hAnsi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asciiTheme="minorHAnsi" w:hAnsiTheme="minorHAnsi"/>
                        <w:sz w:val="24"/>
                        <w:szCs w:val="24"/>
                      </w:rPr>
                      <w:alias w:val="stotte_5"/>
                      <w:tag w:val="stotte_5"/>
                      <w:id w:val="1050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 w:rsidRPr="0093197D">
                        <w:rPr>
                          <w:rFonts w:asciiTheme="minorHAnsi" w:eastAsia="Segoe UI Symbol" w:hAnsiTheme="minorHAnsi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Pr="0093197D">
                    <w:rPr>
                      <w:rFonts w:asciiTheme="minorHAnsi" w:hAnsiTheme="minorHAnsi"/>
                      <w:color w:val="2B2B2B"/>
                      <w:sz w:val="24"/>
                      <w:szCs w:val="24"/>
                    </w:rPr>
                    <w:t xml:space="preserve">  Teknisk hjelp</w:t>
                  </w:r>
                </w:p>
              </w:tc>
              <w:tc>
                <w:tcPr>
                  <w:tcW w:w="513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0E09B" w14:textId="77777777" w:rsidR="0093197D" w:rsidRPr="0093197D" w:rsidRDefault="0093197D" w:rsidP="0093197D">
                  <w:pPr>
                    <w:spacing w:after="70" w:line="360" w:lineRule="auto"/>
                    <w:rPr>
                      <w:rFonts w:asciiTheme="minorHAnsi" w:hAnsi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asciiTheme="minorHAnsi" w:hAnsiTheme="minorHAnsi"/>
                        <w:sz w:val="24"/>
                        <w:szCs w:val="24"/>
                      </w:rPr>
                      <w:alias w:val="stotte_6"/>
                      <w:tag w:val="stotte_6"/>
                      <w:id w:val="1051"/>
                      <w14:checkbox>
                        <w14:checked w14:val="0"/>
                        <w14:checkedState w14:val="2612" w14:font="Segoe UI Symbol"/>
                        <w14:uncheckedState w14:val="2610" w14:font="Segoe UI Symbol"/>
                      </w14:checkbox>
                    </w:sdtPr>
                    <w:sdtContent>
                      <w:r w:rsidRPr="0093197D">
                        <w:rPr>
                          <w:rFonts w:asciiTheme="minorHAnsi" w:eastAsia="Segoe UI Symbol" w:hAnsiTheme="minorHAnsi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Pr="0093197D">
                    <w:rPr>
                      <w:rFonts w:asciiTheme="minorHAnsi" w:hAnsiTheme="minorHAnsi"/>
                      <w:color w:val="2B2B2B"/>
                      <w:sz w:val="24"/>
                      <w:szCs w:val="24"/>
                    </w:rPr>
                    <w:t xml:space="preserve">  Samtale med lærer eller medstudent</w:t>
                  </w:r>
                </w:p>
              </w:tc>
            </w:tr>
          </w:tbl>
          <w:p w14:paraId="3DE53766" w14:textId="77777777" w:rsidR="0093197D" w:rsidRPr="0093197D" w:rsidRDefault="0093197D" w:rsidP="0093197D">
            <w:pPr>
              <w:spacing w:line="360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D8B2C48" w14:textId="77777777" w:rsidR="0093197D" w:rsidRPr="0093197D" w:rsidRDefault="0093197D" w:rsidP="0093197D">
            <w:pPr>
              <w:spacing w:after="0" w:line="360" w:lineRule="auto"/>
              <w:rPr>
                <w:rFonts w:asciiTheme="minorHAnsi" w:hAnsiTheme="minorHAnsi"/>
                <w:sz w:val="24"/>
                <w:szCs w:val="24"/>
              </w:rPr>
            </w:pPr>
            <w:r w:rsidRPr="0093197D">
              <w:rPr>
                <w:rFonts w:asciiTheme="minorHAnsi" w:hAnsiTheme="minorHAnsi"/>
                <w:b/>
                <w:color w:val="2B2B2B"/>
                <w:szCs w:val="24"/>
              </w:rPr>
              <w:t xml:space="preserve">Annet som hjelper meg: </w:t>
            </w:r>
            <w:sdt>
              <w:sdtPr>
                <w:rPr>
                  <w:rFonts w:asciiTheme="minorHAnsi" w:hAnsiTheme="minorHAnsi"/>
                  <w:sz w:val="24"/>
                  <w:szCs w:val="24"/>
                </w:rPr>
                <w:alias w:val="annen_stotte"/>
                <w:tag w:val="annen_stotte"/>
                <w:id w:val="1052"/>
                <w:text w:multiLine="1"/>
              </w:sdtPr>
              <w:sdtContent>
                <w:r w:rsidRPr="0093197D">
                  <w:rPr>
                    <w:rFonts w:asciiTheme="minorHAnsi" w:hAnsiTheme="minorHAnsi"/>
                    <w:color w:val="5E6267"/>
                    <w:sz w:val="24"/>
                    <w:szCs w:val="24"/>
                    <w:shd w:val="clear" w:color="auto" w:fill="F4F5F6"/>
                  </w:rPr>
                  <w:t>Skriv kort</w:t>
                </w:r>
              </w:sdtContent>
            </w:sdt>
          </w:p>
        </w:tc>
      </w:tr>
    </w:tbl>
    <w:p w14:paraId="38CB81AF" w14:textId="77777777" w:rsidR="0093197D" w:rsidRPr="0093197D" w:rsidRDefault="0093197D" w:rsidP="0093197D">
      <w:pPr>
        <w:spacing w:after="0" w:line="360" w:lineRule="auto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sz w:val="4"/>
          <w:szCs w:val="24"/>
        </w:rPr>
        <w:t xml:space="preserve"> </w:t>
      </w:r>
    </w:p>
    <w:p w14:paraId="723AE013" w14:textId="77777777" w:rsidR="0093197D" w:rsidRPr="0093197D" w:rsidRDefault="0093197D" w:rsidP="0093197D">
      <w:pPr>
        <w:spacing w:after="0" w:line="360" w:lineRule="auto"/>
        <w:jc w:val="center"/>
        <w:rPr>
          <w:rFonts w:asciiTheme="minorHAnsi" w:hAnsiTheme="minorHAnsi"/>
          <w:sz w:val="24"/>
          <w:szCs w:val="24"/>
        </w:rPr>
      </w:pPr>
      <w:r w:rsidRPr="0093197D">
        <w:rPr>
          <w:rFonts w:asciiTheme="minorHAnsi" w:hAnsiTheme="minorHAnsi"/>
          <w:b/>
          <w:i/>
          <w:color w:val="5E6267"/>
          <w:szCs w:val="24"/>
        </w:rPr>
        <w:t>Små steg er nok. Planen skal støtte deg – ikke bli enda en oppgave.</w:t>
      </w:r>
    </w:p>
    <w:p w14:paraId="75DF9576" w14:textId="77777777" w:rsidR="00B67756" w:rsidRPr="0093197D" w:rsidRDefault="00B67756" w:rsidP="0093197D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1D75D3E5" w14:textId="77777777" w:rsidR="00D677B6" w:rsidRPr="0093197D" w:rsidRDefault="00D677B6" w:rsidP="0093197D">
      <w:pPr>
        <w:tabs>
          <w:tab w:val="left" w:pos="5103"/>
        </w:tabs>
        <w:spacing w:line="360" w:lineRule="auto"/>
        <w:rPr>
          <w:rFonts w:asciiTheme="minorHAnsi" w:hAnsiTheme="minorHAnsi"/>
          <w:sz w:val="24"/>
          <w:szCs w:val="24"/>
        </w:rPr>
      </w:pPr>
    </w:p>
    <w:p w14:paraId="4C4EADC4" w14:textId="77777777" w:rsidR="00CF2C7D" w:rsidRPr="0093197D" w:rsidRDefault="00CF2C7D" w:rsidP="0093197D">
      <w:pPr>
        <w:pStyle w:val="Topptekst"/>
        <w:spacing w:line="360" w:lineRule="auto"/>
        <w:rPr>
          <w:rFonts w:asciiTheme="minorHAnsi" w:hAnsiTheme="minorHAnsi"/>
          <w:sz w:val="24"/>
          <w:szCs w:val="24"/>
        </w:rPr>
      </w:pPr>
    </w:p>
    <w:p w14:paraId="016D0D2D" w14:textId="77777777" w:rsidR="002108A8" w:rsidRPr="0093197D" w:rsidRDefault="002108A8" w:rsidP="0093197D">
      <w:pPr>
        <w:pStyle w:val="Topptekst"/>
        <w:spacing w:line="360" w:lineRule="auto"/>
        <w:rPr>
          <w:rFonts w:asciiTheme="minorHAnsi" w:hAnsiTheme="minorHAnsi"/>
        </w:rPr>
      </w:pPr>
    </w:p>
    <w:p w14:paraId="2017DC1A" w14:textId="6670C6F3" w:rsidR="002108A8" w:rsidRPr="0093197D" w:rsidRDefault="002108A8" w:rsidP="0093197D">
      <w:pPr>
        <w:pStyle w:val="Topptekst"/>
        <w:spacing w:line="360" w:lineRule="auto"/>
        <w:rPr>
          <w:rFonts w:asciiTheme="minorHAnsi" w:hAnsiTheme="minorHAnsi"/>
          <w:sz w:val="24"/>
          <w:szCs w:val="24"/>
        </w:rPr>
      </w:pPr>
    </w:p>
    <w:sectPr w:rsidR="002108A8" w:rsidRPr="0093197D" w:rsidSect="0093197D">
      <w:headerReference w:type="default" r:id="rId10"/>
      <w:footerReference w:type="default" r:id="rId11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304CA" w14:textId="77777777" w:rsidR="00C40587" w:rsidRDefault="00C40587" w:rsidP="00B97A13">
      <w:pPr>
        <w:spacing w:after="0" w:line="240" w:lineRule="auto"/>
      </w:pPr>
      <w:r>
        <w:separator/>
      </w:r>
    </w:p>
  </w:endnote>
  <w:endnote w:type="continuationSeparator" w:id="0">
    <w:p w14:paraId="3213CBA8" w14:textId="77777777" w:rsidR="00C40587" w:rsidRDefault="00C40587" w:rsidP="00B97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altName w:val="Calibri"/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serrat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D54EA" w14:textId="77777777" w:rsidR="00B511A4" w:rsidRDefault="001E4A31" w:rsidP="006810BE">
    <w:pPr>
      <w:pStyle w:val="Bunntekst"/>
      <w:rPr>
        <w:rFonts w:ascii="Monserrat" w:hAnsi="Monserrat"/>
        <w:sz w:val="18"/>
        <w:szCs w:val="18"/>
      </w:rPr>
    </w:pPr>
    <w:r>
      <w:br/>
    </w:r>
  </w:p>
  <w:p w14:paraId="51CF828D" w14:textId="77777777" w:rsidR="00DE6F3A" w:rsidRPr="00B511A4" w:rsidRDefault="00DE6F3A" w:rsidP="00B511A4">
    <w:pPr>
      <w:pStyle w:val="Bunntekst"/>
      <w:tabs>
        <w:tab w:val="left" w:pos="3119"/>
      </w:tabs>
      <w:rPr>
        <w:rFonts w:ascii="Monserrat" w:hAnsi="Monserrat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06A17" w14:textId="77777777" w:rsidR="00C40587" w:rsidRDefault="00C40587" w:rsidP="00B97A13">
      <w:pPr>
        <w:spacing w:after="0" w:line="240" w:lineRule="auto"/>
      </w:pPr>
      <w:r>
        <w:separator/>
      </w:r>
    </w:p>
  </w:footnote>
  <w:footnote w:type="continuationSeparator" w:id="0">
    <w:p w14:paraId="25C9AEA2" w14:textId="77777777" w:rsidR="00C40587" w:rsidRDefault="00C40587" w:rsidP="00B97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1AFF" w14:textId="77777777" w:rsidR="00B97A13" w:rsidRDefault="008452F3">
    <w:pPr>
      <w:pStyle w:val="Top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9577D67" wp14:editId="17A8929C">
          <wp:simplePos x="0" y="0"/>
          <wp:positionH relativeFrom="column">
            <wp:posOffset>-557529</wp:posOffset>
          </wp:positionH>
          <wp:positionV relativeFrom="topMargin">
            <wp:posOffset>349251</wp:posOffset>
          </wp:positionV>
          <wp:extent cx="1339850" cy="366818"/>
          <wp:effectExtent l="0" t="0" r="0" b="0"/>
          <wp:wrapNone/>
          <wp:docPr id="535215877" name="Bilde 2" descr="Et bilde som inneholder design&#10;&#10;Automatisk generert beskrivelse med middels konfid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540765" name="Bilde 2" descr="Et bilde som inneholder design&#10;&#10;Automatisk generert beskrivelse med middels konfiden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776" cy="371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08A8">
      <w:rPr>
        <w:noProof/>
      </w:rPr>
      <w:drawing>
        <wp:anchor distT="0" distB="0" distL="114300" distR="114300" simplePos="0" relativeHeight="251659264" behindDoc="1" locked="0" layoutInCell="1" allowOverlap="1" wp14:anchorId="2AD6757D" wp14:editId="5F9D04A3">
          <wp:simplePos x="0" y="0"/>
          <wp:positionH relativeFrom="page">
            <wp:align>right</wp:align>
          </wp:positionH>
          <wp:positionV relativeFrom="paragraph">
            <wp:posOffset>-452120</wp:posOffset>
          </wp:positionV>
          <wp:extent cx="7555552" cy="10692058"/>
          <wp:effectExtent l="0" t="0" r="7620" b="0"/>
          <wp:wrapNone/>
          <wp:docPr id="14701739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862681" name=""/>
                  <pic:cNvPicPr/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552" cy="106920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505D0"/>
    <w:multiLevelType w:val="hybridMultilevel"/>
    <w:tmpl w:val="B1AC980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24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7D"/>
    <w:rsid w:val="00080769"/>
    <w:rsid w:val="001A0B81"/>
    <w:rsid w:val="001E4A31"/>
    <w:rsid w:val="002108A8"/>
    <w:rsid w:val="00232CBE"/>
    <w:rsid w:val="002C31CB"/>
    <w:rsid w:val="00377B69"/>
    <w:rsid w:val="003A6812"/>
    <w:rsid w:val="003C1A4B"/>
    <w:rsid w:val="004C0C69"/>
    <w:rsid w:val="004D4DE8"/>
    <w:rsid w:val="005C0BB5"/>
    <w:rsid w:val="00657804"/>
    <w:rsid w:val="006810BE"/>
    <w:rsid w:val="00722F52"/>
    <w:rsid w:val="00812095"/>
    <w:rsid w:val="008232FA"/>
    <w:rsid w:val="00834B1D"/>
    <w:rsid w:val="00841998"/>
    <w:rsid w:val="008452F3"/>
    <w:rsid w:val="008E29F7"/>
    <w:rsid w:val="0093197D"/>
    <w:rsid w:val="00A23773"/>
    <w:rsid w:val="00A4201A"/>
    <w:rsid w:val="00AC15EC"/>
    <w:rsid w:val="00AC64E2"/>
    <w:rsid w:val="00AD1B6C"/>
    <w:rsid w:val="00AD1C4D"/>
    <w:rsid w:val="00B511A4"/>
    <w:rsid w:val="00B67756"/>
    <w:rsid w:val="00B7762A"/>
    <w:rsid w:val="00B84DEE"/>
    <w:rsid w:val="00B97A13"/>
    <w:rsid w:val="00C07BA5"/>
    <w:rsid w:val="00C40587"/>
    <w:rsid w:val="00C521CC"/>
    <w:rsid w:val="00CB63D9"/>
    <w:rsid w:val="00CF2C7D"/>
    <w:rsid w:val="00D268B1"/>
    <w:rsid w:val="00D677B6"/>
    <w:rsid w:val="00D73AE5"/>
    <w:rsid w:val="00DC2E75"/>
    <w:rsid w:val="00DE6F3A"/>
    <w:rsid w:val="00E16625"/>
    <w:rsid w:val="00EE2064"/>
    <w:rsid w:val="00F01D0B"/>
    <w:rsid w:val="00F37341"/>
    <w:rsid w:val="00F43110"/>
    <w:rsid w:val="00FC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CFF62"/>
  <w15:chartTrackingRefBased/>
  <w15:docId w15:val="{5B3634F4-FE12-4E22-A62E-6C306790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97D"/>
    <w:pPr>
      <w:spacing w:after="80" w:line="276" w:lineRule="auto"/>
    </w:pPr>
    <w:rPr>
      <w:rFonts w:ascii="Aptos" w:eastAsia="Aptos" w:hAnsi="Aptos" w:cs="Aptos"/>
      <w:kern w:val="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C2E75"/>
    <w:pPr>
      <w:keepNext/>
      <w:keepLines/>
      <w:spacing w:before="360" w:line="259" w:lineRule="auto"/>
      <w:outlineLvl w:val="0"/>
    </w:pPr>
    <w:rPr>
      <w:rFonts w:ascii="Montserrat" w:eastAsiaTheme="majorEastAsia" w:hAnsi="Montserrat" w:cstheme="majorBidi"/>
      <w:b/>
      <w:color w:val="E45E27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F2C7D"/>
    <w:pPr>
      <w:keepNext/>
      <w:keepLines/>
      <w:spacing w:before="160" w:line="259" w:lineRule="auto"/>
      <w:outlineLvl w:val="1"/>
    </w:pPr>
    <w:rPr>
      <w:rFonts w:ascii="Montserrat" w:eastAsiaTheme="majorEastAsia" w:hAnsi="Montserrat" w:cstheme="majorBidi"/>
      <w:color w:val="E45E27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F2C7D"/>
    <w:pPr>
      <w:keepNext/>
      <w:keepLines/>
      <w:spacing w:before="160" w:line="259" w:lineRule="auto"/>
      <w:outlineLvl w:val="2"/>
    </w:pPr>
    <w:rPr>
      <w:rFonts w:ascii="Montserrat" w:eastAsiaTheme="majorEastAsia" w:hAnsi="Montserrat" w:cstheme="majorBidi"/>
      <w:color w:val="5A2020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F2C7D"/>
    <w:pPr>
      <w:keepNext/>
      <w:keepLines/>
      <w:spacing w:before="80" w:after="40" w:line="259" w:lineRule="auto"/>
      <w:outlineLvl w:val="3"/>
    </w:pPr>
    <w:rPr>
      <w:rFonts w:ascii="Montserrat" w:eastAsiaTheme="majorEastAsia" w:hAnsi="Montserrat" w:cstheme="majorBidi"/>
      <w:i/>
      <w:iCs/>
      <w:color w:val="5A2020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CF2C7D"/>
    <w:pPr>
      <w:keepNext/>
      <w:keepLines/>
      <w:spacing w:before="80" w:after="40" w:line="259" w:lineRule="auto"/>
      <w:outlineLvl w:val="4"/>
    </w:pPr>
    <w:rPr>
      <w:rFonts w:ascii="Montserrat" w:eastAsiaTheme="majorEastAsia" w:hAnsi="Montserrat" w:cstheme="majorBidi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B97A13"/>
    <w:pPr>
      <w:keepNext/>
      <w:keepLines/>
      <w:spacing w:before="40" w:after="0" w:line="259" w:lineRule="auto"/>
      <w:outlineLvl w:val="5"/>
    </w:pPr>
    <w:rPr>
      <w:rFonts w:ascii="Montserrat" w:eastAsiaTheme="majorEastAsia" w:hAnsi="Montserrat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97A13"/>
    <w:pPr>
      <w:keepNext/>
      <w:keepLines/>
      <w:spacing w:before="40" w:after="0" w:line="259" w:lineRule="auto"/>
      <w:outlineLvl w:val="6"/>
    </w:pPr>
    <w:rPr>
      <w:rFonts w:ascii="Montserrat" w:eastAsiaTheme="majorEastAsia" w:hAnsi="Montserrat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97A13"/>
    <w:pPr>
      <w:keepNext/>
      <w:keepLines/>
      <w:spacing w:after="0" w:line="259" w:lineRule="auto"/>
      <w:outlineLvl w:val="7"/>
    </w:pPr>
    <w:rPr>
      <w:rFonts w:ascii="Montserrat" w:eastAsiaTheme="majorEastAsia" w:hAnsi="Montserrat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97A13"/>
    <w:pPr>
      <w:keepNext/>
      <w:keepLines/>
      <w:spacing w:after="0" w:line="259" w:lineRule="auto"/>
      <w:outlineLvl w:val="8"/>
    </w:pPr>
    <w:rPr>
      <w:rFonts w:ascii="Montserrat" w:eastAsiaTheme="majorEastAsia" w:hAnsi="Montserrat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C2E75"/>
    <w:rPr>
      <w:rFonts w:ascii="Montserrat" w:eastAsiaTheme="majorEastAsia" w:hAnsi="Montserrat" w:cstheme="majorBidi"/>
      <w:b/>
      <w:color w:val="E45E27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F2C7D"/>
    <w:rPr>
      <w:rFonts w:ascii="Montserrat" w:eastAsiaTheme="majorEastAsia" w:hAnsi="Montserrat" w:cstheme="majorBidi"/>
      <w:color w:val="E45E27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F2C7D"/>
    <w:rPr>
      <w:rFonts w:ascii="Montserrat" w:eastAsiaTheme="majorEastAsia" w:hAnsi="Montserrat" w:cstheme="majorBidi"/>
      <w:color w:val="5A2020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CF2C7D"/>
    <w:rPr>
      <w:rFonts w:ascii="Montserrat" w:eastAsiaTheme="majorEastAsia" w:hAnsi="Montserrat" w:cstheme="majorBidi"/>
      <w:i/>
      <w:iCs/>
      <w:color w:val="5A2020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CF2C7D"/>
    <w:rPr>
      <w:rFonts w:ascii="Montserrat" w:eastAsiaTheme="majorEastAsia" w:hAnsi="Montserrat" w:cstheme="majorBidi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B97A1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97A1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97A1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97A1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C2E75"/>
    <w:pPr>
      <w:spacing w:line="240" w:lineRule="auto"/>
      <w:contextualSpacing/>
    </w:pPr>
    <w:rPr>
      <w:rFonts w:ascii="Montserrat" w:eastAsiaTheme="majorEastAsia" w:hAnsi="Montserrat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DC2E75"/>
    <w:rPr>
      <w:rFonts w:ascii="Montserrat" w:eastAsiaTheme="majorEastAsia" w:hAnsi="Montserrat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C2E75"/>
    <w:pPr>
      <w:numPr>
        <w:ilvl w:val="1"/>
      </w:numPr>
      <w:spacing w:after="160" w:line="259" w:lineRule="auto"/>
    </w:pPr>
    <w:rPr>
      <w:rFonts w:ascii="Montserrat ExtraLight" w:eastAsiaTheme="majorEastAsia" w:hAnsi="Montserrat ExtraLight" w:cstheme="majorBidi"/>
      <w:i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C2E75"/>
    <w:rPr>
      <w:rFonts w:ascii="Montserrat ExtraLight" w:eastAsiaTheme="majorEastAsia" w:hAnsi="Montserrat ExtraLight" w:cstheme="majorBidi"/>
      <w:i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C2E75"/>
    <w:pPr>
      <w:spacing w:before="160" w:after="160" w:line="259" w:lineRule="auto"/>
      <w:jc w:val="center"/>
    </w:pPr>
    <w:rPr>
      <w:rFonts w:ascii="Montserrat" w:eastAsiaTheme="minorHAnsi" w:hAnsi="Montserrat" w:cstheme="minorBidi"/>
      <w:i/>
      <w:iCs/>
      <w:color w:val="E45E27"/>
      <w:kern w:val="2"/>
      <w:lang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DC2E75"/>
    <w:rPr>
      <w:rFonts w:ascii="Montserrat" w:hAnsi="Montserrat"/>
      <w:i/>
      <w:iCs/>
      <w:color w:val="E45E27"/>
    </w:rPr>
  </w:style>
  <w:style w:type="paragraph" w:styleId="Listeavsnitt">
    <w:name w:val="List Paragraph"/>
    <w:basedOn w:val="Normal"/>
    <w:uiPriority w:val="34"/>
    <w:qFormat/>
    <w:rsid w:val="00B97A13"/>
    <w:pPr>
      <w:spacing w:after="160" w:line="259" w:lineRule="auto"/>
      <w:ind w:left="720"/>
      <w:contextualSpacing/>
    </w:pPr>
    <w:rPr>
      <w:rFonts w:ascii="Montserrat" w:eastAsiaTheme="minorHAnsi" w:hAnsi="Montserrat" w:cstheme="minorBidi"/>
      <w:kern w:val="2"/>
      <w:lang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B97A1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D1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Montserrat" w:eastAsiaTheme="minorHAnsi" w:hAnsi="Montserrat" w:cstheme="minorBidi"/>
      <w:i/>
      <w:iCs/>
      <w:color w:val="000000" w:themeColor="text1"/>
      <w:kern w:val="2"/>
      <w:lang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D1B6C"/>
    <w:rPr>
      <w:rFonts w:ascii="Montserrat" w:hAnsi="Montserrat"/>
      <w:i/>
      <w:iCs/>
      <w:color w:val="000000" w:themeColor="text1"/>
    </w:rPr>
  </w:style>
  <w:style w:type="character" w:styleId="Sterkreferanse">
    <w:name w:val="Intense Reference"/>
    <w:basedOn w:val="Standardskriftforavsnitt"/>
    <w:uiPriority w:val="32"/>
    <w:qFormat/>
    <w:rsid w:val="00AD1B6C"/>
    <w:rPr>
      <w:rFonts w:ascii="Montserrat" w:hAnsi="Montserrat"/>
      <w:b w:val="0"/>
      <w:bCs/>
      <w:i/>
      <w:smallCaps/>
      <w:color w:val="5A2020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eastAsiaTheme="minorHAnsi" w:hAnsi="Montserrat" w:cstheme="minorBidi"/>
      <w:kern w:val="2"/>
      <w:lang w:eastAsia="en-US"/>
      <w14:ligatures w14:val="standardContextual"/>
    </w:rPr>
  </w:style>
  <w:style w:type="character" w:customStyle="1" w:styleId="TopptekstTegn">
    <w:name w:val="Topptekst Tegn"/>
    <w:basedOn w:val="Standardskriftforavsnitt"/>
    <w:link w:val="Topptekst"/>
    <w:uiPriority w:val="99"/>
    <w:rsid w:val="00B97A13"/>
  </w:style>
  <w:style w:type="paragraph" w:styleId="Bunntekst">
    <w:name w:val="footer"/>
    <w:basedOn w:val="Normal"/>
    <w:link w:val="BunntekstTegn"/>
    <w:uiPriority w:val="99"/>
    <w:unhideWhenUsed/>
    <w:rsid w:val="00B97A13"/>
    <w:pPr>
      <w:tabs>
        <w:tab w:val="center" w:pos="4536"/>
        <w:tab w:val="right" w:pos="9072"/>
      </w:tabs>
      <w:spacing w:after="0" w:line="240" w:lineRule="auto"/>
    </w:pPr>
    <w:rPr>
      <w:rFonts w:ascii="Montserrat" w:eastAsiaTheme="minorHAnsi" w:hAnsi="Montserrat" w:cstheme="minorBidi"/>
      <w:kern w:val="2"/>
      <w:lang w:eastAsia="en-US"/>
      <w14:ligatures w14:val="standardContextual"/>
    </w:rPr>
  </w:style>
  <w:style w:type="character" w:customStyle="1" w:styleId="BunntekstTegn">
    <w:name w:val="Bunntekst Tegn"/>
    <w:basedOn w:val="Standardskriftforavsnitt"/>
    <w:link w:val="Bunntekst"/>
    <w:uiPriority w:val="99"/>
    <w:rsid w:val="00B97A13"/>
  </w:style>
  <w:style w:type="paragraph" w:customStyle="1" w:styleId="KBTFagskole">
    <w:name w:val="KBT Fagskole"/>
    <w:basedOn w:val="Normal"/>
    <w:link w:val="KBTFagskoleTegn"/>
    <w:rsid w:val="00CF2C7D"/>
    <w:pPr>
      <w:spacing w:after="160" w:line="259" w:lineRule="auto"/>
    </w:pPr>
    <w:rPr>
      <w:rFonts w:ascii="Montserrat" w:eastAsiaTheme="minorHAnsi" w:hAnsi="Montserrat" w:cstheme="minorBidi"/>
      <w:kern w:val="2"/>
      <w:lang w:eastAsia="en-US"/>
      <w14:ligatures w14:val="standardContextual"/>
    </w:rPr>
  </w:style>
  <w:style w:type="character" w:customStyle="1" w:styleId="KBTFagskoleTegn">
    <w:name w:val="KBT Fagskole Tegn"/>
    <w:basedOn w:val="Standardskriftforavsnitt"/>
    <w:link w:val="KBTFagskole"/>
    <w:rsid w:val="00CF2C7D"/>
    <w:rPr>
      <w:rFonts w:ascii="Montserrat" w:hAnsi="Montserrat"/>
    </w:rPr>
  </w:style>
  <w:style w:type="character" w:styleId="Svakreferanse">
    <w:name w:val="Subtle Reference"/>
    <w:basedOn w:val="Standardskriftforavsnitt"/>
    <w:uiPriority w:val="31"/>
    <w:qFormat/>
    <w:rsid w:val="00AD1B6C"/>
    <w:rPr>
      <w:rFonts w:ascii="Montserrat Light" w:hAnsi="Montserrat Light"/>
      <w:smallCaps/>
      <w:color w:val="5A5A5A" w:themeColor="text1" w:themeTint="A5"/>
    </w:rPr>
  </w:style>
  <w:style w:type="character" w:styleId="Boktittel">
    <w:name w:val="Book Title"/>
    <w:basedOn w:val="Standardskriftforavsnitt"/>
    <w:uiPriority w:val="33"/>
    <w:qFormat/>
    <w:rsid w:val="00AD1B6C"/>
    <w:rPr>
      <w:rFonts w:ascii="Montserrat" w:hAnsi="Montserrat"/>
      <w:b/>
      <w:bCs/>
      <w:i w:val="0"/>
      <w:iCs/>
      <w:spacing w:val="5"/>
      <w:sz w:val="36"/>
      <w:u w:val="none"/>
    </w:rPr>
  </w:style>
  <w:style w:type="table" w:styleId="Tabellrutenett">
    <w:name w:val="Table Grid"/>
    <w:basedOn w:val="Vanligtabell"/>
    <w:uiPriority w:val="39"/>
    <w:rsid w:val="00AD1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E4A31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E4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vonneVornes\OneDrive%20-%20KBT%20Kompetanse%20AS\Skrivebord\Rutiner%20sjekklister\2025%20Dokumentmal%20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f8fcb9-b719-48db-a656-9b2625bfd3ee">
      <Terms xmlns="http://schemas.microsoft.com/office/infopath/2007/PartnerControls"/>
    </lcf76f155ced4ddcb4097134ff3c332f>
    <INFO xmlns="0ff8fcb9-b719-48db-a656-9b2625bfd3ee" xsi:nil="true"/>
    <TaxCatchAll xmlns="4457b2e8-5bfb-4c8e-b5b4-b5d7ad49439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6051CD9E5F124188A3393E236D7B46" ma:contentTypeVersion="23" ma:contentTypeDescription="Opprett et nytt dokument." ma:contentTypeScope="" ma:versionID="92db7251421cb8b8efcc8f3b8d08943e">
  <xsd:schema xmlns:xsd="http://www.w3.org/2001/XMLSchema" xmlns:xs="http://www.w3.org/2001/XMLSchema" xmlns:p="http://schemas.microsoft.com/office/2006/metadata/properties" xmlns:ns2="0ff8fcb9-b719-48db-a656-9b2625bfd3ee" xmlns:ns3="4457b2e8-5bfb-4c8e-b5b4-b5d7ad494392" targetNamespace="http://schemas.microsoft.com/office/2006/metadata/properties" ma:root="true" ma:fieldsID="4cc996c5dca8673dca03c6ffca958c0d" ns2:_="" ns3:_="">
    <xsd:import namespace="0ff8fcb9-b719-48db-a656-9b2625bfd3ee"/>
    <xsd:import namespace="4457b2e8-5bfb-4c8e-b5b4-b5d7ad494392"/>
    <xsd:element name="properties">
      <xsd:complexType>
        <xsd:sequence>
          <xsd:element name="documentManagement">
            <xsd:complexType>
              <xsd:all>
                <xsd:element ref="ns2:INF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8fcb9-b719-48db-a656-9b2625bfd3ee" elementFormDefault="qualified">
    <xsd:import namespace="http://schemas.microsoft.com/office/2006/documentManagement/types"/>
    <xsd:import namespace="http://schemas.microsoft.com/office/infopath/2007/PartnerControls"/>
    <xsd:element name="INFO" ma:index="2" nillable="true" ma:displayName="INFO" ma:format="Dropdown" ma:internalName="INFO">
      <xsd:simpleType>
        <xsd:restriction base="dms:Not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0f945264-40fb-4ae3-a836-1560f28942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hidden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7b2e8-5bfb-4c8e-b5b4-b5d7ad4943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a259292d-5e37-4eb4-aa31-2f70b74cf5d4}" ma:internalName="TaxCatchAll" ma:readOnly="false" ma:showField="CatchAllData" ma:web="4457b2e8-5bfb-4c8e-b5b4-b5d7ad4943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E038E8-73C7-459C-9344-6AD1E889C8B7}">
  <ds:schemaRefs>
    <ds:schemaRef ds:uri="http://schemas.microsoft.com/office/2006/metadata/properties"/>
    <ds:schemaRef ds:uri="http://schemas.microsoft.com/office/infopath/2007/PartnerControls"/>
    <ds:schemaRef ds:uri="0ff8fcb9-b719-48db-a656-9b2625bfd3ee"/>
    <ds:schemaRef ds:uri="4457b2e8-5bfb-4c8e-b5b4-b5d7ad494392"/>
  </ds:schemaRefs>
</ds:datastoreItem>
</file>

<file path=customXml/itemProps2.xml><?xml version="1.0" encoding="utf-8"?>
<ds:datastoreItem xmlns:ds="http://schemas.openxmlformats.org/officeDocument/2006/customXml" ds:itemID="{07E30C22-EB28-478D-BC15-05905708C9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E1E3C-13D2-49BB-95F9-CFDA44618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f8fcb9-b719-48db-a656-9b2625bfd3ee"/>
    <ds:schemaRef ds:uri="4457b2e8-5bfb-4c8e-b5b4-b5d7ad4943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Dokumentmal .dotx</Template>
  <TotalTime>9</TotalTime>
  <Pages>3</Pages>
  <Words>446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Vornes</dc:creator>
  <cp:keywords/>
  <dc:description/>
  <cp:lastModifiedBy>Yvonne Vornes</cp:lastModifiedBy>
  <cp:revision>1</cp:revision>
  <cp:lastPrinted>2024-06-27T14:48:00Z</cp:lastPrinted>
  <dcterms:created xsi:type="dcterms:W3CDTF">2026-07-25T08:59:00Z</dcterms:created>
  <dcterms:modified xsi:type="dcterms:W3CDTF">2026-07-25T09:08:00Z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0x010100486051CD9E5F124188A3393E236D7B46</vt:lpwstr>
  </property>
</Properties>
</file>