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DDB3" w14:textId="2713D5CF" w:rsidR="00EF65AC" w:rsidRPr="00EF65AC" w:rsidRDefault="00EF65AC" w:rsidP="00EF65AC">
      <w:pPr>
        <w:pStyle w:val="Overskrift1"/>
        <w:jc w:val="center"/>
      </w:pPr>
      <w:bookmarkStart w:id="0" w:name="_Toc238917549"/>
      <w:r w:rsidRPr="00EF65AC">
        <w:t>Studieteknikk i eksamensperioden</w:t>
      </w:r>
      <w:bookmarkEnd w:id="0"/>
    </w:p>
    <w:p w14:paraId="28E2A9FE" w14:textId="2B95DAFD" w:rsidR="00A61882" w:rsidRPr="00EF65AC" w:rsidRDefault="00A61882" w:rsidP="00EF65AC">
      <w:pPr>
        <w:pStyle w:val="Overskrift5"/>
        <w:jc w:val="center"/>
        <w:rPr>
          <w:sz w:val="32"/>
          <w:szCs w:val="32"/>
        </w:rPr>
      </w:pPr>
      <w:r w:rsidRPr="00EF65AC">
        <w:rPr>
          <w:sz w:val="32"/>
          <w:szCs w:val="32"/>
        </w:rPr>
        <w:t>ARBEIDSHEFTE FOR EK001T</w:t>
      </w:r>
    </w:p>
    <w:p w14:paraId="1255A53A" w14:textId="0D82157B" w:rsidR="00A61882" w:rsidRPr="004F19F5" w:rsidRDefault="00A61882" w:rsidP="00BD05DA">
      <w:pPr>
        <w:spacing w:before="240"/>
        <w:jc w:val="center"/>
        <w:rPr>
          <w:rFonts w:ascii="Montserrat" w:hAnsi="Montserrat"/>
        </w:rPr>
      </w:pPr>
      <w:r w:rsidRPr="004F19F5">
        <w:rPr>
          <w:rFonts w:ascii="Montserrat" w:hAnsi="Montserrat"/>
        </w:rPr>
        <w:t>Små arbeidsdeler, tydelige mål og en plan du kan fortsette fra</w:t>
      </w:r>
    </w:p>
    <w:p w14:paraId="3874E030" w14:textId="77777777" w:rsidR="004F19F5" w:rsidRPr="004F19F5" w:rsidRDefault="004F19F5" w:rsidP="004F19F5"/>
    <w:tbl>
      <w:tblPr>
        <w:tblStyle w:val="Tabellrutenett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A61882" w:rsidRPr="00A61882" w14:paraId="6C3567A5" w14:textId="77777777" w:rsidTr="00A61882">
        <w:trPr>
          <w:cantSplit/>
        </w:trPr>
        <w:tc>
          <w:tcPr>
            <w:tcW w:w="10065" w:type="dxa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AB06E6B" w14:textId="77777777" w:rsidR="00A61882" w:rsidRPr="00EF65AC" w:rsidRDefault="00A61882" w:rsidP="00EF65AC">
            <w:pPr>
              <w:spacing w:after="60"/>
              <w:jc w:val="center"/>
              <w:rPr>
                <w:rFonts w:asciiTheme="minorHAnsi" w:hAnsiTheme="minorHAnsi"/>
                <w:color w:val="80340D" w:themeColor="accent2" w:themeShade="80"/>
                <w:sz w:val="28"/>
                <w:szCs w:val="28"/>
              </w:rPr>
            </w:pPr>
            <w:r w:rsidRPr="00EF65AC">
              <w:rPr>
                <w:rFonts w:asciiTheme="minorHAnsi" w:hAnsiTheme="minorHAnsi"/>
                <w:b/>
                <w:color w:val="80340D" w:themeColor="accent2" w:themeShade="80"/>
                <w:sz w:val="28"/>
                <w:szCs w:val="28"/>
              </w:rPr>
              <w:t>Målet med arbeidsheftet</w:t>
            </w:r>
          </w:p>
          <w:p w14:paraId="5D890298" w14:textId="77777777" w:rsidR="00A61882" w:rsidRPr="00A61882" w:rsidRDefault="00A61882" w:rsidP="00EF65AC">
            <w:pPr>
              <w:spacing w:after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Å gjøre arbeidet med EK001T mer oversiktlig og gjennomførbart. Du trenger ikke arbeide med hele eksamen samtidig. Velg én avgrenset oppgave og ett konkret mål for hver arbeidsøkt.</w:t>
            </w:r>
          </w:p>
        </w:tc>
      </w:tr>
    </w:tbl>
    <w:p w14:paraId="7068CB1C" w14:textId="77777777" w:rsidR="00EF65AC" w:rsidRDefault="00EF65AC" w:rsidP="00A61882">
      <w:pPr>
        <w:spacing w:before="440"/>
        <w:jc w:val="center"/>
        <w:rPr>
          <w:rFonts w:asciiTheme="minorHAnsi" w:hAnsiTheme="minorHAnsi"/>
          <w:color w:val="0D0D0D" w:themeColor="text1" w:themeTint="F2"/>
          <w:sz w:val="24"/>
          <w:szCs w:val="28"/>
        </w:rPr>
      </w:pPr>
    </w:p>
    <w:p w14:paraId="57D60A65" w14:textId="4E460CE0" w:rsidR="00A61882" w:rsidRPr="00EF65AC" w:rsidRDefault="00A61882" w:rsidP="00A61882">
      <w:pPr>
        <w:spacing w:before="440"/>
        <w:jc w:val="center"/>
        <w:rPr>
          <w:rFonts w:asciiTheme="minorHAnsi" w:hAnsiTheme="minorHAnsi"/>
          <w:color w:val="0D0D0D" w:themeColor="text1" w:themeTint="F2"/>
          <w:sz w:val="28"/>
          <w:szCs w:val="28"/>
        </w:rPr>
      </w:pPr>
      <w:r w:rsidRPr="00EF65AC">
        <w:rPr>
          <w:rFonts w:asciiTheme="minorHAnsi" w:hAnsiTheme="minorHAnsi"/>
          <w:color w:val="0D0D0D" w:themeColor="text1" w:themeTint="F2"/>
          <w:sz w:val="24"/>
          <w:szCs w:val="28"/>
        </w:rPr>
        <w:t>Navn: ____________________________________     Periode: ____________________</w:t>
      </w:r>
    </w:p>
    <w:p w14:paraId="49599C6F" w14:textId="77777777" w:rsidR="00A61882" w:rsidRPr="00A61882" w:rsidRDefault="00A61882" w:rsidP="00A61882">
      <w:pPr>
        <w:spacing w:before="1100"/>
        <w:jc w:val="center"/>
        <w:rPr>
          <w:rFonts w:asciiTheme="minorHAnsi" w:hAnsiTheme="minorHAnsi"/>
        </w:rPr>
      </w:pPr>
      <w:r w:rsidRPr="00A61882">
        <w:rPr>
          <w:rFonts w:asciiTheme="minorHAnsi" w:hAnsiTheme="minorHAnsi"/>
          <w:b/>
          <w:color w:val="6E273D"/>
          <w:sz w:val="24"/>
        </w:rPr>
        <w:t>Du skal ikke løse alt nå. Du skal gjøre neste steg tydelig.</w:t>
      </w:r>
    </w:p>
    <w:p w14:paraId="0DD31CB4" w14:textId="77777777" w:rsidR="00A61882" w:rsidRPr="00A61882" w:rsidRDefault="00A61882" w:rsidP="00A61882">
      <w:pPr>
        <w:rPr>
          <w:rFonts w:asciiTheme="minorHAnsi" w:hAnsiTheme="minorHAnsi"/>
        </w:rPr>
      </w:pPr>
      <w:r w:rsidRPr="00A61882">
        <w:rPr>
          <w:rFonts w:asciiTheme="minorHAnsi" w:hAnsiTheme="minorHAnsi"/>
        </w:rPr>
        <w:br w:type="page"/>
      </w:r>
    </w:p>
    <w:sdt>
      <w:sdtPr>
        <w:id w:val="-711660025"/>
        <w:docPartObj>
          <w:docPartGallery w:val="Table of Contents"/>
          <w:docPartUnique/>
        </w:docPartObj>
      </w:sdtPr>
      <w:sdtEndPr>
        <w:rPr>
          <w:rFonts w:ascii="Aptos" w:eastAsiaTheme="minorEastAsia" w:hAnsi="Aptos" w:cstheme="minorBidi"/>
          <w:b/>
          <w:bCs/>
          <w:color w:val="000000"/>
          <w:sz w:val="22"/>
          <w:szCs w:val="22"/>
          <w:lang w:eastAsia="en-US"/>
        </w:rPr>
      </w:sdtEndPr>
      <w:sdtContent>
        <w:p w14:paraId="016CE530" w14:textId="3225AF80" w:rsidR="00BD05DA" w:rsidRDefault="00BD05DA">
          <w:pPr>
            <w:pStyle w:val="Overskriftforinnholdsfortegnelse"/>
          </w:pPr>
          <w:r>
            <w:t>Innhold</w:t>
          </w:r>
        </w:p>
        <w:p w14:paraId="3760FED5" w14:textId="6924FF34" w:rsidR="00BD05DA" w:rsidRDefault="00BD05DA">
          <w:pPr>
            <w:pStyle w:val="INNH1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917549" w:history="1">
            <w:r w:rsidRPr="00BD05DA">
              <w:rPr>
                <w:rStyle w:val="Hyperkobling"/>
                <w:b/>
                <w:bCs/>
                <w:noProof/>
              </w:rPr>
              <w:t>Forside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D060D" w14:textId="0351E68B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0" w:history="1">
            <w:r w:rsidRPr="00B0071D">
              <w:rPr>
                <w:rStyle w:val="Hyperkobling"/>
                <w:noProof/>
              </w:rPr>
              <w:t>Slik bruker du arbeidsheftet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DDDF1" w14:textId="1DB6756D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1" w:history="1">
            <w:r w:rsidRPr="00B0071D">
              <w:rPr>
                <w:rStyle w:val="Hyperkobling"/>
                <w:b/>
                <w:noProof/>
              </w:rPr>
              <w:t>Tre nivåer for dagsform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82962" w14:textId="18BFBF21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2" w:history="1">
            <w:r w:rsidRPr="00B0071D">
              <w:rPr>
                <w:rStyle w:val="Hyperkobling"/>
                <w:noProof/>
              </w:rPr>
              <w:t>1. Arbeid i avgrensede eksamensøkter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895B5" w14:textId="0D8D1ACE" w:rsidR="00BD05DA" w:rsidRDefault="00BD05DA">
          <w:pPr>
            <w:pStyle w:val="INNH3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3" w:history="1">
            <w:r w:rsidRPr="00B0071D">
              <w:rPr>
                <w:rStyle w:val="Hyperkobling"/>
                <w:b/>
                <w:bCs/>
                <w:noProof/>
              </w:rPr>
              <w:t>Før, under og etter økten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33F308" w14:textId="26D68B46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4" w:history="1">
            <w:r w:rsidRPr="00B0071D">
              <w:rPr>
                <w:rStyle w:val="Hyperkobling"/>
                <w:noProof/>
              </w:rPr>
              <w:t>2. Arbeid med én del om gangen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F4F2C" w14:textId="7C4123C7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5" w:history="1">
            <w:r w:rsidRPr="00B0071D">
              <w:rPr>
                <w:rStyle w:val="Hyperkobling"/>
                <w:b/>
                <w:noProof/>
              </w:rPr>
              <w:t>En mulig rekkefølge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D3FF4" w14:textId="160F7352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6" w:history="1">
            <w:r w:rsidRPr="00B0071D">
              <w:rPr>
                <w:rStyle w:val="Hyperkobling"/>
                <w:bCs/>
                <w:noProof/>
              </w:rPr>
              <w:t>Min arbeidsdel nå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DB1582" w14:textId="30930CEF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7" w:history="1">
            <w:r w:rsidRPr="00B0071D">
              <w:rPr>
                <w:rStyle w:val="Hyperkobling"/>
                <w:noProof/>
              </w:rPr>
              <w:t>3. Bruk pensum målrettet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D4F9F7" w14:textId="5D380FBB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8" w:history="1">
            <w:r w:rsidRPr="00B0071D">
              <w:rPr>
                <w:rStyle w:val="Hyperkobling"/>
                <w:b/>
                <w:noProof/>
              </w:rPr>
              <w:t>Spør før du leser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63520" w14:textId="4ECFAC21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59" w:history="1">
            <w:r w:rsidRPr="00B0071D">
              <w:rPr>
                <w:rStyle w:val="Hyperkobling"/>
                <w:b/>
                <w:noProof/>
              </w:rPr>
              <w:t>Les med et konkret oppdrag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0CF89" w14:textId="1A5C9260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0" w:history="1">
            <w:r w:rsidRPr="00B0071D">
              <w:rPr>
                <w:rStyle w:val="Hyperkobling"/>
                <w:b/>
                <w:noProof/>
              </w:rPr>
              <w:t>Pensum jeg fant – kilde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169C7A" w14:textId="70CAD895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1" w:history="1">
            <w:r w:rsidRPr="00B0071D">
              <w:rPr>
                <w:rStyle w:val="Hyperkobling"/>
                <w:b/>
                <w:noProof/>
              </w:rPr>
              <w:t>Pensum jeg fant – kilde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DC8C4" w14:textId="2B204D49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2" w:history="1">
            <w:r w:rsidRPr="00B0071D">
              <w:rPr>
                <w:rStyle w:val="Hyperkobling"/>
                <w:noProof/>
              </w:rPr>
              <w:t>4. Bruk en fremdriftslogg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BD5E1" w14:textId="22B414D0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3" w:history="1">
            <w:r w:rsidRPr="00B0071D">
              <w:rPr>
                <w:rStyle w:val="Hyperkobling"/>
                <w:noProof/>
              </w:rPr>
              <w:t>5. Rediger teksten i flere runder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8E7F0" w14:textId="1CA75824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4" w:history="1">
            <w:r w:rsidRPr="00B0071D">
              <w:rPr>
                <w:rStyle w:val="Hyperkobling"/>
                <w:b/>
                <w:noProof/>
              </w:rPr>
              <w:t>Runde 1 – innhold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6BBCE" w14:textId="56DCC403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5" w:history="1">
            <w:r w:rsidRPr="00B0071D">
              <w:rPr>
                <w:rStyle w:val="Hyperkobling"/>
                <w:b/>
                <w:noProof/>
              </w:rPr>
              <w:t>Runde 2 – struktur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F8A9A" w14:textId="54A1B8C5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6" w:history="1">
            <w:r w:rsidRPr="00B0071D">
              <w:rPr>
                <w:rStyle w:val="Hyperkobling"/>
                <w:b/>
                <w:noProof/>
              </w:rPr>
              <w:t>Runde 3 – pensum og kilder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51BB3" w14:textId="648BD585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7" w:history="1">
            <w:r w:rsidRPr="00B0071D">
              <w:rPr>
                <w:rStyle w:val="Hyperkobling"/>
                <w:b/>
                <w:noProof/>
              </w:rPr>
              <w:t>Runde 4 – språk og formelle krav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46F21" w14:textId="6E20E4E8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8" w:history="1">
            <w:r w:rsidRPr="00B0071D">
              <w:rPr>
                <w:rStyle w:val="Hyperkobling"/>
                <w:noProof/>
              </w:rPr>
              <w:t>6. Når du står fast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81B4F" w14:textId="6B93C301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69" w:history="1">
            <w:r w:rsidRPr="00B0071D">
              <w:rPr>
                <w:rStyle w:val="Hyperkobling"/>
                <w:b/>
                <w:noProof/>
              </w:rPr>
              <w:t>Min stopp-sjekk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C62C4" w14:textId="6938A715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70" w:history="1">
            <w:r w:rsidRPr="00B0071D">
              <w:rPr>
                <w:rStyle w:val="Hyperkobling"/>
                <w:noProof/>
              </w:rPr>
              <w:t>7. Plan fram mot innlevering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5D477" w14:textId="5BF89376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71" w:history="1">
            <w:r w:rsidRPr="00B0071D">
              <w:rPr>
                <w:rStyle w:val="Hyperkobling"/>
                <w:b/>
                <w:noProof/>
              </w:rPr>
              <w:t>Siste kontroll før innlevering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4BC36" w14:textId="6483AB89" w:rsidR="00BD05DA" w:rsidRDefault="00BD05DA">
          <w:pPr>
            <w:pStyle w:val="INNH2"/>
            <w:tabs>
              <w:tab w:val="right" w:leader="dot" w:pos="9203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917572" w:history="1">
            <w:r w:rsidRPr="00B0071D">
              <w:rPr>
                <w:rStyle w:val="Hyperkobling"/>
                <w:noProof/>
              </w:rPr>
              <w:t>Min neste arbeidsøkt – kortversjon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_Toc238917572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11144" w14:textId="27453B6F" w:rsidR="00BD05DA" w:rsidRDefault="00BD05DA">
          <w:r>
            <w:rPr>
              <w:b/>
              <w:bCs/>
            </w:rPr>
            <w:fldChar w:fldCharType="end"/>
          </w:r>
        </w:p>
      </w:sdtContent>
    </w:sdt>
    <w:p w14:paraId="37121E27" w14:textId="77777777" w:rsidR="00BD05DA" w:rsidRDefault="00BD05DA" w:rsidP="00BD05DA"/>
    <w:p w14:paraId="3AADCB74" w14:textId="77777777" w:rsidR="00BD05DA" w:rsidRDefault="00BD05DA" w:rsidP="00BD05DA"/>
    <w:p w14:paraId="4626D92B" w14:textId="77777777" w:rsidR="00BD05DA" w:rsidRDefault="00BD05DA" w:rsidP="00BD05DA"/>
    <w:p w14:paraId="49459772" w14:textId="77777777" w:rsidR="00BD05DA" w:rsidRPr="00BD05DA" w:rsidRDefault="00BD05DA" w:rsidP="00BD05DA"/>
    <w:p w14:paraId="7700D8B7" w14:textId="42439E06" w:rsidR="00A61882" w:rsidRPr="00A61882" w:rsidRDefault="00A61882" w:rsidP="00A61882">
      <w:pPr>
        <w:pStyle w:val="Overskrift2"/>
      </w:pPr>
      <w:bookmarkStart w:id="1" w:name="_Toc238917550"/>
      <w:r w:rsidRPr="00A61882">
        <w:t>Slik bruker du arbeidsheftet</w:t>
      </w:r>
      <w:bookmarkEnd w:id="1"/>
    </w:p>
    <w:p w14:paraId="7686CE93" w14:textId="77777777" w:rsidR="00A61882" w:rsidRPr="00A61882" w:rsidRDefault="00A61882" w:rsidP="00A61882">
      <w:pPr>
        <w:pStyle w:val="Lead"/>
        <w:rPr>
          <w:rFonts w:asciiTheme="minorHAnsi" w:hAnsiTheme="minorHAnsi"/>
          <w:color w:val="auto"/>
          <w:sz w:val="24"/>
          <w:szCs w:val="24"/>
          <w:lang w:val="nb-NO"/>
        </w:rPr>
      </w:pPr>
      <w:r w:rsidRPr="00A61882">
        <w:rPr>
          <w:rFonts w:asciiTheme="minorHAnsi" w:hAnsiTheme="minorHAnsi"/>
          <w:color w:val="auto"/>
          <w:sz w:val="24"/>
          <w:szCs w:val="24"/>
          <w:lang w:val="nb-NO"/>
        </w:rPr>
        <w:t>Arbeidsheftet er laget for at du skal kunne starte, stoppe og fortsette uten å måtte holde hele eksamen i hodet samtidig.</w:t>
      </w:r>
    </w:p>
    <w:p w14:paraId="2CAFE566" w14:textId="77777777" w:rsidR="00A61882" w:rsidRPr="00A61882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r w:rsidRPr="00A61882">
        <w:rPr>
          <w:rFonts w:asciiTheme="minorHAnsi" w:hAnsiTheme="minorHAnsi"/>
          <w:sz w:val="24"/>
          <w:szCs w:val="24"/>
          <w:lang w:val="nb-NO"/>
        </w:rPr>
        <w:t>Velg bare de delene som er nyttige for deg. Du trenger ikke fylle ut alt.</w:t>
      </w:r>
    </w:p>
    <w:p w14:paraId="7300479A" w14:textId="77777777" w:rsidR="00A61882" w:rsidRPr="00A61882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r w:rsidRPr="00A61882">
        <w:rPr>
          <w:rFonts w:asciiTheme="minorHAnsi" w:hAnsiTheme="minorHAnsi"/>
          <w:sz w:val="24"/>
          <w:szCs w:val="24"/>
          <w:lang w:val="nb-NO"/>
        </w:rPr>
        <w:t>Skriv kort. Stikkord er ofte nok til å gjøre neste handling tydelig.</w:t>
      </w:r>
    </w:p>
    <w:p w14:paraId="6CC7DF12" w14:textId="77777777" w:rsidR="00A61882" w:rsidRPr="00A61882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r w:rsidRPr="00A61882">
        <w:rPr>
          <w:rFonts w:asciiTheme="minorHAnsi" w:hAnsiTheme="minorHAnsi"/>
          <w:sz w:val="24"/>
          <w:szCs w:val="24"/>
          <w:lang w:val="nb-NO"/>
        </w:rPr>
        <w:t>Bruk samme skjema flere ganger. Kopier sidene du trenger oftest.</w:t>
      </w:r>
    </w:p>
    <w:p w14:paraId="4AC5A6C1" w14:textId="77777777" w:rsidR="00A61882" w:rsidRPr="00A61882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r w:rsidRPr="00A61882">
        <w:rPr>
          <w:rFonts w:asciiTheme="minorHAnsi" w:hAnsiTheme="minorHAnsi"/>
          <w:sz w:val="24"/>
          <w:szCs w:val="24"/>
          <w:lang w:val="nb-NO"/>
        </w:rPr>
        <w:t>Tilpass lengden på arbeidsøktene etter dagsform og oppgave.</w:t>
      </w:r>
    </w:p>
    <w:p w14:paraId="1B9B25A3" w14:textId="77777777" w:rsidR="00A61882" w:rsidRPr="00A61882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r w:rsidRPr="00A61882">
        <w:rPr>
          <w:rFonts w:asciiTheme="minorHAnsi" w:hAnsiTheme="minorHAnsi"/>
          <w:sz w:val="24"/>
          <w:szCs w:val="24"/>
          <w:lang w:val="nb-NO"/>
        </w:rPr>
        <w:t>Avslutt gjerne mens du fortsatt vet hva neste steg er. Da blir det lettere å starte igjen.</w:t>
      </w:r>
    </w:p>
    <w:p w14:paraId="7AC7BD09" w14:textId="77777777" w:rsidR="00A61882" w:rsidRPr="00A61882" w:rsidRDefault="00A61882" w:rsidP="00A61882"/>
    <w:p w14:paraId="29FFAACB" w14:textId="52E01D0F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2" w:name="_Toc238917551"/>
      <w:r w:rsidRPr="00A61882">
        <w:rPr>
          <w:rFonts w:asciiTheme="minorHAnsi" w:hAnsiTheme="minorHAnsi"/>
          <w:b/>
          <w:color w:val="994021"/>
          <w:sz w:val="26"/>
        </w:rPr>
        <w:t>Tre nivåer for dagsform</w:t>
      </w:r>
      <w:bookmarkEnd w:id="2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00"/>
        <w:gridCol w:w="2500"/>
        <w:gridCol w:w="5238"/>
      </w:tblGrid>
      <w:tr w:rsidR="00A61882" w:rsidRPr="00A61882" w14:paraId="10B24BE5" w14:textId="77777777" w:rsidTr="00A61882">
        <w:trPr>
          <w:tblHeader/>
        </w:trPr>
        <w:tc>
          <w:tcPr>
            <w:tcW w:w="1900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7F9A6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KAPASITET</w:t>
            </w:r>
          </w:p>
        </w:tc>
        <w:tc>
          <w:tcPr>
            <w:tcW w:w="2500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412F37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MULIG ARBEIDSØKT</w:t>
            </w:r>
          </w:p>
        </w:tc>
        <w:tc>
          <w:tcPr>
            <w:tcW w:w="5238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BD4FFD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ET REALISTISK MÅL</w:t>
            </w:r>
          </w:p>
        </w:tc>
      </w:tr>
      <w:tr w:rsidR="00A61882" w:rsidRPr="00A61882" w14:paraId="786D4A61" w14:textId="77777777" w:rsidTr="00A61882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163F66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Lav</w:t>
            </w:r>
          </w:p>
        </w:tc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8AF02B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10–15 minutter</w:t>
            </w:r>
          </w:p>
        </w:tc>
        <w:tc>
          <w:tcPr>
            <w:tcW w:w="52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2C595F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Åpne dokumentet, lese oppgaven og skrive ett neste steg.</w:t>
            </w:r>
          </w:p>
        </w:tc>
      </w:tr>
      <w:tr w:rsidR="00A61882" w:rsidRPr="00A61882" w14:paraId="7834D2BF" w14:textId="77777777" w:rsidTr="00A61882">
        <w:trPr>
          <w:cantSplit/>
        </w:trPr>
        <w:tc>
          <w:tcPr>
            <w:tcW w:w="19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CB6646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Middels</w:t>
            </w:r>
          </w:p>
        </w:tc>
        <w:tc>
          <w:tcPr>
            <w:tcW w:w="25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1F48CB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20–30 minutter</w:t>
            </w:r>
          </w:p>
        </w:tc>
        <w:tc>
          <w:tcPr>
            <w:tcW w:w="52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388AE2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Finne én kilde, lage en disposisjon eller skrive ett avsnitt.</w:t>
            </w:r>
          </w:p>
        </w:tc>
      </w:tr>
      <w:tr w:rsidR="00A61882" w:rsidRPr="00A61882" w14:paraId="360643CF" w14:textId="77777777" w:rsidTr="00A61882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85D0A4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God</w:t>
            </w:r>
          </w:p>
        </w:tc>
        <w:tc>
          <w:tcPr>
            <w:tcW w:w="2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A1E2BE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30–45 minutter</w:t>
            </w:r>
          </w:p>
        </w:tc>
        <w:tc>
          <w:tcPr>
            <w:tcW w:w="52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847196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Arbeide med én tydelig del og avslutte med kort kontroll.</w:t>
            </w:r>
          </w:p>
        </w:tc>
      </w:tr>
      <w:tr w:rsidR="00A61882" w:rsidRPr="00A61882" w14:paraId="01F31A60" w14:textId="77777777" w:rsidTr="00A61882">
        <w:trPr>
          <w:cantSplit/>
        </w:trPr>
        <w:tc>
          <w:tcPr>
            <w:tcW w:w="9638" w:type="dxa"/>
            <w:gridSpan w:val="3"/>
            <w:shd w:val="clear" w:color="auto" w:fill="F4F4F4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9643E82" w14:textId="77777777" w:rsidR="00A61882" w:rsidRPr="00A61882" w:rsidRDefault="00A61882" w:rsidP="00A61882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På en tung dag</w:t>
            </w:r>
          </w:p>
          <w:p w14:paraId="05BEC0B2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A61882">
              <w:rPr>
                <w:rFonts w:asciiTheme="minorHAnsi" w:hAnsiTheme="minorHAnsi"/>
                <w:sz w:val="24"/>
                <w:szCs w:val="24"/>
              </w:rPr>
              <w:t>En kort økt teller også. Målet kan være å gjøre oppgaven mer tilgjengelig for deg selv – ikke nødvendigvis å produsere mye tekst.</w:t>
            </w:r>
          </w:p>
        </w:tc>
      </w:tr>
      <w:tr w:rsidR="00A61882" w:rsidRPr="00A61882" w14:paraId="6021838F" w14:textId="77777777" w:rsidTr="00A61882">
        <w:trPr>
          <w:cantSplit/>
        </w:trPr>
        <w:tc>
          <w:tcPr>
            <w:tcW w:w="9638" w:type="dxa"/>
            <w:gridSpan w:val="3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4780B5" w14:textId="77777777" w:rsidR="00A61882" w:rsidRPr="00A61882" w:rsidRDefault="00A61882" w:rsidP="00A61882">
            <w:pPr>
              <w:keepNext/>
              <w:spacing w:after="0"/>
              <w:rPr>
                <w:rFonts w:asciiTheme="minorHAnsi" w:hAnsiTheme="minorHAnsi"/>
                <w:szCs w:val="24"/>
              </w:rPr>
            </w:pPr>
            <w:r w:rsidRPr="00A61882">
              <w:rPr>
                <w:rFonts w:asciiTheme="minorHAnsi" w:hAnsiTheme="minorHAnsi"/>
                <w:b/>
                <w:color w:val="994021"/>
                <w:szCs w:val="24"/>
              </w:rPr>
              <w:t>Mine behov i eksamensperioden</w:t>
            </w:r>
          </w:p>
        </w:tc>
      </w:tr>
      <w:tr w:rsidR="00A61882" w:rsidRPr="00A61882" w14:paraId="0551B8FA" w14:textId="77777777" w:rsidTr="00A61882">
        <w:trPr>
          <w:cantSplit/>
          <w:trHeight w:val="1814"/>
        </w:trPr>
        <w:tc>
          <w:tcPr>
            <w:tcW w:w="9638" w:type="dxa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C0F3B3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Cs w:val="24"/>
              </w:rPr>
            </w:pPr>
            <w:r w:rsidRPr="00A61882">
              <w:rPr>
                <w:rFonts w:asciiTheme="minorHAnsi" w:hAnsiTheme="minorHAnsi"/>
                <w:i/>
                <w:color w:val="777777"/>
                <w:szCs w:val="24"/>
              </w:rPr>
              <w:t>Hva hjelper meg å starte, holde oversikt og ta pauser?</w:t>
            </w:r>
          </w:p>
        </w:tc>
      </w:tr>
    </w:tbl>
    <w:p w14:paraId="13741D09" w14:textId="77777777" w:rsidR="00A61882" w:rsidRPr="00A61882" w:rsidRDefault="00A61882" w:rsidP="00A61882"/>
    <w:p w14:paraId="2B3202F9" w14:textId="0E5CA6B5" w:rsidR="00A61882" w:rsidRPr="00A61882" w:rsidRDefault="00A61882" w:rsidP="00A61882">
      <w:pPr>
        <w:pStyle w:val="Overskrift2"/>
      </w:pPr>
      <w:bookmarkStart w:id="3" w:name="_Toc238917552"/>
      <w:r w:rsidRPr="00A61882">
        <w:t>1. Arbeid i avgrensede eksamensøkter</w:t>
      </w:r>
      <w:bookmarkEnd w:id="3"/>
    </w:p>
    <w:p w14:paraId="38A8D99D" w14:textId="77777777" w:rsidR="00A61882" w:rsidRPr="00A61882" w:rsidRDefault="00A61882" w:rsidP="00A61882">
      <w:pPr>
        <w:pStyle w:val="Lead"/>
        <w:rPr>
          <w:rFonts w:asciiTheme="minorHAnsi" w:hAnsiTheme="minorHAnsi"/>
          <w:color w:val="auto"/>
          <w:sz w:val="24"/>
          <w:szCs w:val="24"/>
          <w:lang w:val="nb-NO"/>
        </w:rPr>
      </w:pPr>
      <w:r w:rsidRPr="00A61882">
        <w:rPr>
          <w:rFonts w:asciiTheme="minorHAnsi" w:hAnsiTheme="minorHAnsi"/>
          <w:color w:val="auto"/>
          <w:sz w:val="24"/>
          <w:szCs w:val="24"/>
          <w:lang w:val="nb-NO"/>
        </w:rPr>
        <w:t>Én økt skal ha ett tydelig mål. Når målet er avgrenset, blir det lettere å starte og lettere å vite når du er ferdig.</w:t>
      </w:r>
    </w:p>
    <w:p w14:paraId="40B13DB4" w14:textId="77777777" w:rsidR="00A61882" w:rsidRPr="00A61882" w:rsidRDefault="00A61882" w:rsidP="00A61882">
      <w:pPr>
        <w:rPr>
          <w:rFonts w:asciiTheme="minorHAnsi" w:hAnsiTheme="minorHAnsi"/>
          <w:color w:val="auto"/>
          <w:sz w:val="24"/>
          <w:szCs w:val="24"/>
        </w:rPr>
      </w:pPr>
      <w:r w:rsidRPr="00A61882">
        <w:rPr>
          <w:rFonts w:asciiTheme="minorHAnsi" w:hAnsiTheme="minorHAnsi"/>
          <w:b/>
          <w:color w:val="auto"/>
          <w:sz w:val="24"/>
          <w:szCs w:val="24"/>
        </w:rPr>
        <w:t xml:space="preserve">Velg en lengde som passer kapasiteten og oppgaven. </w:t>
      </w:r>
      <w:r w:rsidRPr="00A61882">
        <w:rPr>
          <w:rFonts w:asciiTheme="minorHAnsi" w:hAnsiTheme="minorHAnsi"/>
          <w:color w:val="auto"/>
          <w:sz w:val="24"/>
          <w:szCs w:val="24"/>
        </w:rPr>
        <w:t>En økt kan vare i 20–40 minutter, etterfulgt av en planlagt pause. På dager med lav kapasitet kan 10–15 minutter være tilstrekkelig. Det viktigste er at du på forhånd bestemmer hva økten skal brukes til.</w:t>
      </w:r>
    </w:p>
    <w:p w14:paraId="6A99067E" w14:textId="77777777" w:rsidR="00A61882" w:rsidRPr="00B02A3C" w:rsidRDefault="00A61882" w:rsidP="00A61882">
      <w:pPr>
        <w:pStyle w:val="Overskrift3"/>
        <w:rPr>
          <w:b/>
          <w:bCs/>
        </w:rPr>
      </w:pPr>
      <w:bookmarkStart w:id="4" w:name="_Toc238917553"/>
      <w:r w:rsidRPr="00B02A3C">
        <w:rPr>
          <w:b/>
          <w:bCs/>
        </w:rPr>
        <w:t>Før, under og etter økten</w:t>
      </w:r>
      <w:bookmarkEnd w:id="4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50"/>
        <w:gridCol w:w="3000"/>
        <w:gridCol w:w="5088"/>
      </w:tblGrid>
      <w:tr w:rsidR="00A61882" w:rsidRPr="00A61882" w14:paraId="6DA9396A" w14:textId="77777777" w:rsidTr="00A61882">
        <w:trPr>
          <w:tblHeader/>
        </w:trPr>
        <w:tc>
          <w:tcPr>
            <w:tcW w:w="1550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B0364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FASE</w:t>
            </w:r>
          </w:p>
        </w:tc>
        <w:tc>
          <w:tcPr>
            <w:tcW w:w="3000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DD138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GJØR DETTE</w:t>
            </w:r>
          </w:p>
        </w:tc>
        <w:tc>
          <w:tcPr>
            <w:tcW w:w="5088" w:type="dxa"/>
            <w:shd w:val="clear" w:color="auto" w:fill="F6C5AC" w:themeFill="accen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B02C88" w14:textId="77777777" w:rsidR="00A61882" w:rsidRPr="00A61882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A61882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HENSIKT</w:t>
            </w:r>
          </w:p>
        </w:tc>
      </w:tr>
      <w:tr w:rsidR="00A61882" w:rsidRPr="00A61882" w14:paraId="5A9391B9" w14:textId="77777777" w:rsidTr="00A61882">
        <w:trPr>
          <w:cantSplit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0C99D0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8"/>
              </w:rPr>
              <w:t>Før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756F3E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Velg oppgave, arbeidsdel og tidsramme.</w:t>
            </w:r>
          </w:p>
        </w:tc>
        <w:tc>
          <w:tcPr>
            <w:tcW w:w="50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97D96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Du slipper å bestemme dette mens du allerede arbeider.</w:t>
            </w:r>
          </w:p>
        </w:tc>
      </w:tr>
      <w:tr w:rsidR="00A61882" w:rsidRPr="00A61882" w14:paraId="3F957356" w14:textId="77777777" w:rsidTr="00A61882">
        <w:trPr>
          <w:cantSplit/>
        </w:trPr>
        <w:tc>
          <w:tcPr>
            <w:tcW w:w="15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4A42D1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8"/>
              </w:rPr>
              <w:t>Under</w:t>
            </w:r>
          </w:p>
        </w:tc>
        <w:tc>
          <w:tcPr>
            <w:tcW w:w="30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F2393F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Hold deg til den valgte delen. Parker andre tanker.</w:t>
            </w:r>
          </w:p>
        </w:tc>
        <w:tc>
          <w:tcPr>
            <w:tcW w:w="508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8B0041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Du beskytter oppmerksomheten og reduserer hopping mellom oppgaver.</w:t>
            </w:r>
          </w:p>
        </w:tc>
      </w:tr>
      <w:tr w:rsidR="00A61882" w:rsidRPr="00A61882" w14:paraId="470F208C" w14:textId="77777777" w:rsidTr="00A61882">
        <w:trPr>
          <w:cantSplit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768D25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994021"/>
                <w:sz w:val="24"/>
                <w:szCs w:val="28"/>
              </w:rPr>
              <w:t>Etter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11BBA7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Skriv hva du gjorde og neste konkrete steg.</w:t>
            </w:r>
          </w:p>
        </w:tc>
        <w:tc>
          <w:tcPr>
            <w:tcW w:w="50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58CF23" w14:textId="77777777" w:rsidR="00A61882" w:rsidRPr="00A61882" w:rsidRDefault="00A61882" w:rsidP="00A61882">
            <w:pPr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Du gjør neste oppstart enklere.</w:t>
            </w:r>
          </w:p>
        </w:tc>
      </w:tr>
    </w:tbl>
    <w:p w14:paraId="2329D5A4" w14:textId="77777777" w:rsidR="00A61882" w:rsidRPr="00A61882" w:rsidRDefault="00A61882" w:rsidP="00A61882"/>
    <w:p w14:paraId="77F7F76B" w14:textId="7EDBAA12" w:rsidR="00B02A3C" w:rsidRDefault="00A61882" w:rsidP="00B02A3C">
      <w:pPr>
        <w:pStyle w:val="Overskrift5"/>
        <w:rPr>
          <w:b/>
          <w:bCs/>
          <w:color w:val="000000" w:themeColor="text1"/>
          <w:sz w:val="24"/>
          <w:szCs w:val="24"/>
        </w:rPr>
      </w:pPr>
      <w:r w:rsidRPr="00B02A3C">
        <w:rPr>
          <w:b/>
          <w:bCs/>
          <w:color w:val="000000" w:themeColor="text1"/>
          <w:sz w:val="24"/>
          <w:szCs w:val="24"/>
        </w:rPr>
        <w:t>Plan for denne økten</w:t>
      </w:r>
    </w:p>
    <w:p w14:paraId="2A14EFD9" w14:textId="77777777" w:rsidR="00BD05DA" w:rsidRPr="00BD05DA" w:rsidRDefault="00BD05DA" w:rsidP="00BD05DA">
      <w:pPr>
        <w:rPr>
          <w:sz w:val="10"/>
          <w:szCs w:val="10"/>
        </w:rPr>
      </w:pP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A61882" w14:paraId="5F698318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EAF5397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8"/>
              </w:rPr>
              <w:t>Oppgaven jeg skal arbeide med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269D33" w14:textId="77777777" w:rsidR="00A61882" w:rsidRPr="00BD05DA" w:rsidRDefault="00A61882" w:rsidP="00A61882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BD05DA">
              <w:rPr>
                <w:rFonts w:asciiTheme="minorHAnsi" w:hAnsiTheme="minorHAnsi"/>
                <w:i/>
                <w:color w:val="000000" w:themeColor="text1"/>
                <w:sz w:val="20"/>
              </w:rPr>
              <w:t>Skriv oppgavenummer eller kort tittel.</w:t>
            </w:r>
          </w:p>
        </w:tc>
      </w:tr>
      <w:tr w:rsidR="00A61882" w:rsidRPr="00A61882" w14:paraId="637A74E0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DD71A30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8"/>
              </w:rPr>
              <w:t>Dette skal jeg gjøre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014A7E8" w14:textId="77777777" w:rsidR="00A61882" w:rsidRPr="00BD05DA" w:rsidRDefault="00A61882" w:rsidP="00A61882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BD05DA">
              <w:rPr>
                <w:rFonts w:asciiTheme="minorHAnsi" w:hAnsiTheme="minorHAnsi"/>
                <w:i/>
                <w:color w:val="000000" w:themeColor="text1"/>
                <w:sz w:val="20"/>
              </w:rPr>
              <w:t>Én konkret handling – ikke hele oppgaven.</w:t>
            </w:r>
          </w:p>
        </w:tc>
      </w:tr>
      <w:tr w:rsidR="00A61882" w:rsidRPr="00A61882" w14:paraId="7D9B41A9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BE2B07B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8"/>
              </w:rPr>
              <w:t>Jeg arbeider i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299493B" w14:textId="77777777" w:rsidR="00A61882" w:rsidRPr="00BD05DA" w:rsidRDefault="00A61882" w:rsidP="00A61882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BD05DA">
              <w:rPr>
                <w:rFonts w:asciiTheme="minorHAnsi" w:hAnsiTheme="minorHAnsi"/>
                <w:i/>
                <w:color w:val="000000" w:themeColor="text1"/>
                <w:sz w:val="20"/>
              </w:rPr>
              <w:t>_____ minutter</w:t>
            </w:r>
          </w:p>
        </w:tc>
      </w:tr>
      <w:tr w:rsidR="00A61882" w:rsidRPr="00A61882" w14:paraId="73E6E38C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832D985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8"/>
              </w:rPr>
              <w:t>Når tiden er ute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1CF9729" w14:textId="46BE03BA" w:rsidR="00A61882" w:rsidRPr="00BD05DA" w:rsidRDefault="00A61882" w:rsidP="00A61882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BD05DA">
              <w:rPr>
                <w:rFonts w:asciiTheme="minorHAnsi" w:hAnsiTheme="minorHAnsi"/>
                <w:i/>
                <w:color w:val="000000" w:themeColor="text1"/>
                <w:sz w:val="20"/>
              </w:rPr>
              <w:t xml:space="preserve"> Ta pause     Avslutte     Vurdere en ny økt</w:t>
            </w:r>
          </w:p>
        </w:tc>
      </w:tr>
      <w:tr w:rsidR="00A61882" w:rsidRPr="00A61882" w14:paraId="69CE46C7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BB46206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6E273D"/>
                <w:sz w:val="24"/>
                <w:szCs w:val="28"/>
              </w:rPr>
              <w:t>Det jeg parkerer til senere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2217D3C" w14:textId="77777777" w:rsidR="00A61882" w:rsidRPr="00BD05DA" w:rsidRDefault="00A61882" w:rsidP="00A61882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BD05DA">
              <w:rPr>
                <w:rFonts w:asciiTheme="minorHAnsi" w:hAnsiTheme="minorHAnsi"/>
                <w:i/>
                <w:color w:val="000000" w:themeColor="text1"/>
                <w:sz w:val="20"/>
              </w:rPr>
              <w:t>Skriv tanker som ikke tilhører denne økten.</w:t>
            </w:r>
          </w:p>
        </w:tc>
      </w:tr>
      <w:tr w:rsidR="00A61882" w:rsidRPr="00A61882" w14:paraId="027E876A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97E3449" w14:textId="77777777" w:rsidR="00A61882" w:rsidRPr="00A61882" w:rsidRDefault="00A61882" w:rsidP="00A61882">
            <w:pPr>
              <w:spacing w:after="6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b/>
                <w:color w:val="E45E27"/>
                <w:sz w:val="24"/>
                <w:szCs w:val="28"/>
              </w:rPr>
              <w:t>Eksempel</w:t>
            </w:r>
          </w:p>
          <w:p w14:paraId="69A88EE3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A61882">
              <w:rPr>
                <w:rFonts w:asciiTheme="minorHAnsi" w:hAnsiTheme="minorHAnsi"/>
                <w:sz w:val="24"/>
                <w:szCs w:val="28"/>
              </w:rPr>
              <w:t>I denne økten skal jeg ikke skrive hele svaret om CHIME. Jeg skal velge ett CHIME-område, finne relevant pensum og skrive tre stikkord om hvordan området kan brukes i praksis.</w:t>
            </w:r>
          </w:p>
        </w:tc>
      </w:tr>
      <w:tr w:rsidR="00A61882" w:rsidRPr="00A61882" w14:paraId="4B50EE3D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1DA508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Cs w:val="24"/>
              </w:rPr>
              <w:t>Notater fra arbeidsøkten</w:t>
            </w:r>
          </w:p>
        </w:tc>
      </w:tr>
      <w:tr w:rsidR="00A61882" w:rsidRPr="00A61882" w14:paraId="28C5A3C5" w14:textId="77777777" w:rsidTr="00A61882">
        <w:trPr>
          <w:cantSplit/>
          <w:trHeight w:val="2551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D06BD4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Cs w:val="24"/>
              </w:rPr>
              <w:t>Stikkord, ideer, formuleringer eller spørsmål jeg må følge opp:</w:t>
            </w:r>
          </w:p>
        </w:tc>
      </w:tr>
      <w:tr w:rsidR="00A61882" w:rsidRPr="00A61882" w14:paraId="4B64395E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288ADE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Cs w:val="24"/>
              </w:rPr>
              <w:t>Mitt neste konkrete steg</w:t>
            </w:r>
          </w:p>
        </w:tc>
      </w:tr>
      <w:tr w:rsidR="00A61882" w:rsidRPr="00A61882" w14:paraId="2D492C68" w14:textId="77777777" w:rsidTr="00B02A3C">
        <w:trPr>
          <w:cantSplit/>
          <w:trHeight w:val="1408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9B95E" w14:textId="77777777" w:rsidR="00A61882" w:rsidRPr="00B02A3C" w:rsidRDefault="00A61882" w:rsidP="00B02A3C">
            <w:pPr>
              <w:tabs>
                <w:tab w:val="left" w:pos="0"/>
              </w:tabs>
              <w:spacing w:after="0"/>
              <w:rPr>
                <w:rFonts w:asciiTheme="minorHAnsi" w:hAnsiTheme="minorHAnsi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Cs w:val="24"/>
              </w:rPr>
              <w:t>Start med et handlingsverb, for eksempel finne, lese, markere, skrive eller kontrollere.</w:t>
            </w:r>
          </w:p>
        </w:tc>
      </w:tr>
    </w:tbl>
    <w:p w14:paraId="1307E484" w14:textId="77777777" w:rsidR="00B02A3C" w:rsidRPr="00B02A3C" w:rsidRDefault="00B02A3C" w:rsidP="00B02A3C"/>
    <w:p w14:paraId="6B3962C7" w14:textId="38F4665E" w:rsidR="00A61882" w:rsidRPr="00A61882" w:rsidRDefault="00A61882" w:rsidP="00B02A3C">
      <w:pPr>
        <w:pStyle w:val="Overskrift2"/>
      </w:pPr>
      <w:bookmarkStart w:id="5" w:name="_Toc238917554"/>
      <w:r w:rsidRPr="00A61882">
        <w:t>2. Arbeid med én del om gangen</w:t>
      </w:r>
      <w:bookmarkEnd w:id="5"/>
    </w:p>
    <w:p w14:paraId="138F53B2" w14:textId="77777777" w:rsidR="00A61882" w:rsidRPr="00B02A3C" w:rsidRDefault="00A61882" w:rsidP="00A61882">
      <w:pPr>
        <w:pStyle w:val="Lead"/>
        <w:rPr>
          <w:rFonts w:asciiTheme="minorHAnsi" w:hAnsiTheme="minorHAnsi"/>
          <w:color w:val="000000" w:themeColor="text1"/>
          <w:sz w:val="24"/>
          <w:szCs w:val="24"/>
          <w:lang w:val="nb-NO"/>
        </w:rPr>
      </w:pPr>
      <w:r w:rsidRPr="00B02A3C">
        <w:rPr>
          <w:rFonts w:asciiTheme="minorHAnsi" w:hAnsiTheme="minorHAnsi"/>
          <w:color w:val="000000" w:themeColor="text1"/>
          <w:sz w:val="24"/>
          <w:szCs w:val="24"/>
          <w:lang w:val="nb-NO"/>
        </w:rPr>
        <w:t>Del oppgaven i mindre arbeidsdeler, og gjør én del tydelig før du går videre.</w:t>
      </w:r>
    </w:p>
    <w:p w14:paraId="7C8AA09D" w14:textId="77777777" w:rsidR="00A61882" w:rsidRPr="00B02A3C" w:rsidRDefault="00A61882" w:rsidP="00A61882">
      <w:pPr>
        <w:rPr>
          <w:rFonts w:asciiTheme="minorHAnsi" w:hAnsiTheme="minorHAnsi"/>
          <w:color w:val="000000" w:themeColor="text1"/>
          <w:sz w:val="24"/>
          <w:szCs w:val="24"/>
        </w:rPr>
      </w:pPr>
      <w:r w:rsidRPr="00B02A3C">
        <w:rPr>
          <w:rFonts w:asciiTheme="minorHAnsi" w:hAnsiTheme="minorHAnsi"/>
          <w:color w:val="000000" w:themeColor="text1"/>
          <w:sz w:val="24"/>
          <w:szCs w:val="24"/>
        </w:rPr>
        <w:t>Det kan være fristende å hoppe mellom flere oppgaver når du står fast. For noen gir det variasjon, men for andre gjør det vanskeligere å holde oversikten. Dersom hopping tapper deg for energi, parker de andre oppgavene og velg én arbeidsdel.</w:t>
      </w:r>
    </w:p>
    <w:p w14:paraId="6D4095C7" w14:textId="77777777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6" w:name="_Toc238917555"/>
      <w:r w:rsidRPr="00A61882">
        <w:rPr>
          <w:rFonts w:asciiTheme="minorHAnsi" w:hAnsiTheme="minorHAnsi"/>
          <w:b/>
          <w:color w:val="994021"/>
          <w:sz w:val="26"/>
        </w:rPr>
        <w:t>En mulig rekkefølge</w:t>
      </w:r>
      <w:bookmarkEnd w:id="6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0"/>
        <w:gridCol w:w="2900"/>
        <w:gridCol w:w="5888"/>
      </w:tblGrid>
      <w:tr w:rsidR="00A61882" w:rsidRPr="00B02A3C" w14:paraId="000167F9" w14:textId="77777777" w:rsidTr="00A61882">
        <w:trPr>
          <w:cantSplit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BEDF1D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1</w:t>
            </w:r>
          </w:p>
        </w:tc>
        <w:tc>
          <w:tcPr>
            <w:tcW w:w="2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2440F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Les og omformuler spørsmålet</w:t>
            </w:r>
          </w:p>
        </w:tc>
        <w:tc>
          <w:tcPr>
            <w:tcW w:w="588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79DC34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Skriv med egne ord hva oppgaven faktisk ber deg om.</w:t>
            </w:r>
          </w:p>
        </w:tc>
      </w:tr>
      <w:tr w:rsidR="00A61882" w:rsidRPr="00B02A3C" w14:paraId="2C00D3B5" w14:textId="77777777" w:rsidTr="00A61882">
        <w:trPr>
          <w:cantSplit/>
        </w:trPr>
        <w:tc>
          <w:tcPr>
            <w:tcW w:w="85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FE6DF5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2</w:t>
            </w:r>
          </w:p>
        </w:tc>
        <w:tc>
          <w:tcPr>
            <w:tcW w:w="290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CD3A2E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Finn oppgaveordene</w:t>
            </w:r>
          </w:p>
        </w:tc>
        <w:tc>
          <w:tcPr>
            <w:tcW w:w="5888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3DC6D0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Marker hva du skal forklare, reflektere over, vurdere eller drøfte.</w:t>
            </w:r>
          </w:p>
        </w:tc>
      </w:tr>
      <w:tr w:rsidR="00A61882" w:rsidRPr="00B02A3C" w14:paraId="43A599C7" w14:textId="77777777" w:rsidTr="00A61882">
        <w:trPr>
          <w:cantSplit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69ECC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3</w:t>
            </w:r>
          </w:p>
        </w:tc>
        <w:tc>
          <w:tcPr>
            <w:tcW w:w="2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C6BBFE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Lag en enkel disposisjon</w:t>
            </w:r>
          </w:p>
        </w:tc>
        <w:tc>
          <w:tcPr>
            <w:tcW w:w="588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26EED7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Bestem hvilke hovedpoeng svaret trenger.</w:t>
            </w:r>
          </w:p>
        </w:tc>
      </w:tr>
      <w:tr w:rsidR="00A61882" w:rsidRPr="00B02A3C" w14:paraId="483F334B" w14:textId="77777777" w:rsidTr="00A61882">
        <w:trPr>
          <w:cantSplit/>
        </w:trPr>
        <w:tc>
          <w:tcPr>
            <w:tcW w:w="85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0941E2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4</w:t>
            </w:r>
          </w:p>
        </w:tc>
        <w:tc>
          <w:tcPr>
            <w:tcW w:w="290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3145BB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Finn relevant pensum</w:t>
            </w:r>
          </w:p>
        </w:tc>
        <w:tc>
          <w:tcPr>
            <w:tcW w:w="5888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CED79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Let etter fagstoff til akkurat disse hovedpoengene.</w:t>
            </w:r>
          </w:p>
        </w:tc>
      </w:tr>
      <w:tr w:rsidR="00A61882" w:rsidRPr="00B02A3C" w14:paraId="2668C481" w14:textId="77777777" w:rsidTr="00A61882">
        <w:trPr>
          <w:cantSplit/>
        </w:trPr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9F9325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5</w:t>
            </w:r>
          </w:p>
        </w:tc>
        <w:tc>
          <w:tcPr>
            <w:tcW w:w="2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DCD68B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Skriv én del</w:t>
            </w:r>
          </w:p>
        </w:tc>
        <w:tc>
          <w:tcPr>
            <w:tcW w:w="588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1F861B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Skriv ett avsnitt eller én avgrenset del før du redigerer.</w:t>
            </w:r>
          </w:p>
        </w:tc>
      </w:tr>
      <w:tr w:rsidR="00A61882" w:rsidRPr="00B02A3C" w14:paraId="4BCD7815" w14:textId="77777777" w:rsidTr="00A61882">
        <w:trPr>
          <w:cantSplit/>
        </w:trPr>
        <w:tc>
          <w:tcPr>
            <w:tcW w:w="85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4744BC" w14:textId="77777777" w:rsidR="00A61882" w:rsidRPr="00B02A3C" w:rsidRDefault="00A61882" w:rsidP="00B02A3C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6</w:t>
            </w:r>
          </w:p>
        </w:tc>
        <w:tc>
          <w:tcPr>
            <w:tcW w:w="2900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2498CA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Kontroller svaret</w:t>
            </w:r>
          </w:p>
        </w:tc>
        <w:tc>
          <w:tcPr>
            <w:tcW w:w="5888" w:type="dxa"/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67BF1" w14:textId="77777777" w:rsidR="00A61882" w:rsidRPr="00B02A3C" w:rsidRDefault="00A61882" w:rsidP="00B02A3C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Sjekk at teksten faktisk svarer på spørsmålet.</w:t>
            </w:r>
          </w:p>
        </w:tc>
      </w:tr>
    </w:tbl>
    <w:p w14:paraId="2484ABED" w14:textId="77777777" w:rsidR="00A61882" w:rsidRPr="00B02A3C" w:rsidRDefault="00A61882" w:rsidP="00B02A3C">
      <w:pPr>
        <w:pStyle w:val="Overskrift5"/>
        <w:rPr>
          <w:color w:val="BF4E14" w:themeColor="accent2" w:themeShade="BF"/>
          <w:sz w:val="24"/>
          <w:szCs w:val="24"/>
        </w:rPr>
      </w:pPr>
      <w:r w:rsidRPr="00B02A3C">
        <w:rPr>
          <w:color w:val="BF4E14" w:themeColor="accent2" w:themeShade="BF"/>
          <w:sz w:val="24"/>
          <w:szCs w:val="24"/>
        </w:rPr>
        <w:t>Oppgavekart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B02A3C" w14:paraId="1F63784D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0C464F6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Oppgave eller spørsmål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961FE3E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Lim inn eller skriv spørsmålet kort.</w:t>
            </w:r>
          </w:p>
        </w:tc>
      </w:tr>
      <w:tr w:rsidR="00A61882" w:rsidRPr="00B02A3C" w14:paraId="0A503D22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60AEB67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Med egne ord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BF5A88F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Hva spør oppgaven egentlig etter?</w:t>
            </w:r>
          </w:p>
        </w:tc>
      </w:tr>
      <w:tr w:rsidR="00A61882" w:rsidRPr="00B02A3C" w14:paraId="4E58980E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3460A42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Sentrale fagbegreper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10455B3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Hvilke begreper må forklares og brukes?</w:t>
            </w:r>
          </w:p>
        </w:tc>
      </w:tr>
      <w:tr w:rsidR="00A61882" w:rsidRPr="00B02A3C" w14:paraId="11887668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CE3DCF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Hovedpoeng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E25F72D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Hva må leseren forstå når svaret er ferdig?</w:t>
            </w:r>
          </w:p>
        </w:tc>
      </w:tr>
      <w:tr w:rsidR="00A61882" w:rsidRPr="00B02A3C" w14:paraId="7BC604BA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B332D67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Pensum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561960B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Hvilke kapitler, artikler eller undervisningsressurser er aktuelle?</w:t>
            </w:r>
          </w:p>
        </w:tc>
      </w:tr>
      <w:tr w:rsidR="00A61882" w:rsidRPr="00B02A3C" w14:paraId="5E2EF340" w14:textId="77777777" w:rsidTr="00A61882">
        <w:trPr>
          <w:cantSplit/>
          <w:trHeight w:val="482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6B04083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Praksiseksempel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2A7E5FD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Hvilket eksempel kan gjøre poenget tydelig?</w:t>
            </w:r>
          </w:p>
        </w:tc>
      </w:tr>
    </w:tbl>
    <w:p w14:paraId="44EFD3D9" w14:textId="77777777" w:rsidR="00B02A3C" w:rsidRPr="00B02A3C" w:rsidRDefault="00B02A3C" w:rsidP="00B02A3C"/>
    <w:p w14:paraId="4A36BE02" w14:textId="5BE3959F" w:rsidR="00A61882" w:rsidRPr="00BD05DA" w:rsidRDefault="00A61882" w:rsidP="00A61882">
      <w:pPr>
        <w:pStyle w:val="Overskrift2"/>
        <w:rPr>
          <w:bCs/>
          <w:sz w:val="24"/>
          <w:szCs w:val="24"/>
        </w:rPr>
      </w:pPr>
      <w:bookmarkStart w:id="7" w:name="_Toc238917556"/>
      <w:r w:rsidRPr="00BD05DA">
        <w:rPr>
          <w:bCs/>
          <w:color w:val="994021"/>
          <w:sz w:val="22"/>
          <w:szCs w:val="24"/>
        </w:rPr>
        <w:t>Min arbeidsdel nå</w:t>
      </w:r>
      <w:bookmarkEnd w:id="7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B02A3C" w14:paraId="5497BF4B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431D0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Dette arbeider jeg med</w:t>
            </w:r>
          </w:p>
        </w:tc>
      </w:tr>
      <w:tr w:rsidR="00A61882" w:rsidRPr="00B02A3C" w14:paraId="7D14509F" w14:textId="77777777" w:rsidTr="00A61882">
        <w:trPr>
          <w:cantSplit/>
          <w:trHeight w:val="1531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928C11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Skriv én avgrenset del, for eksempel: definere recovery eller forklare én side av et dilemma.</w:t>
            </w:r>
          </w:p>
        </w:tc>
      </w:tr>
      <w:tr w:rsidR="00A61882" w:rsidRPr="00B02A3C" w14:paraId="5417FEC5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65EBE9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Dette skal være ferdig før jeg går videre</w:t>
            </w:r>
          </w:p>
        </w:tc>
      </w:tr>
      <w:tr w:rsidR="00A61882" w:rsidRPr="00B02A3C" w14:paraId="01B846D0" w14:textId="77777777" w:rsidTr="00A61882">
        <w:trPr>
          <w:cantSplit/>
          <w:trHeight w:val="1247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959D17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Beskriv et synlig resultat: tre stikkord, én kilde, en disposisjon eller ett avsnitt.</w:t>
            </w:r>
          </w:p>
        </w:tc>
      </w:tr>
      <w:tr w:rsidR="00A61882" w:rsidRPr="00B02A3C" w14:paraId="1BF3F021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8149AB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Spørsmål jeg må avklare</w:t>
            </w:r>
          </w:p>
        </w:tc>
      </w:tr>
      <w:tr w:rsidR="00A61882" w:rsidRPr="00B02A3C" w14:paraId="2C29EBF8" w14:textId="77777777" w:rsidTr="00A61882">
        <w:trPr>
          <w:cantSplit/>
          <w:trHeight w:val="1247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4FE5A5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9514042" w14:textId="77777777" w:rsidR="00B02A3C" w:rsidRDefault="00B02A3C" w:rsidP="00B02A3C"/>
    <w:p w14:paraId="7B88BAA2" w14:textId="77777777" w:rsidR="00B02A3C" w:rsidRPr="00B02A3C" w:rsidRDefault="00B02A3C" w:rsidP="00B02A3C"/>
    <w:p w14:paraId="5F4E5AD7" w14:textId="7B73ECD2" w:rsidR="00A61882" w:rsidRPr="00A61882" w:rsidRDefault="00A61882" w:rsidP="00B02A3C">
      <w:pPr>
        <w:pStyle w:val="Overskrift2"/>
      </w:pPr>
      <w:bookmarkStart w:id="8" w:name="_Toc238917557"/>
      <w:r w:rsidRPr="00A61882">
        <w:t>3. Bruk pensum målrettet</w:t>
      </w:r>
      <w:bookmarkEnd w:id="8"/>
    </w:p>
    <w:p w14:paraId="5BFFCA76" w14:textId="77777777" w:rsidR="00A61882" w:rsidRPr="00B02A3C" w:rsidRDefault="00A61882" w:rsidP="00A61882">
      <w:pPr>
        <w:pStyle w:val="Lead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>Ta utgangspunkt i oppgaven du arbeider med, og finn fagstoff som hjelper deg å besvare akkurat denne delen.</w:t>
      </w:r>
    </w:p>
    <w:p w14:paraId="7F070155" w14:textId="77777777" w:rsidR="00A61882" w:rsidRPr="00B02A3C" w:rsidRDefault="00A61882" w:rsidP="00A61882">
      <w:pPr>
        <w:rPr>
          <w:rFonts w:asciiTheme="minorHAnsi" w:hAnsiTheme="minorHAnsi"/>
          <w:sz w:val="24"/>
          <w:szCs w:val="24"/>
        </w:rPr>
      </w:pPr>
      <w:r w:rsidRPr="00B02A3C">
        <w:rPr>
          <w:rFonts w:asciiTheme="minorHAnsi" w:hAnsiTheme="minorHAnsi"/>
          <w:sz w:val="24"/>
          <w:szCs w:val="24"/>
        </w:rPr>
        <w:t>Du trenger vanligvis ikke lese alt pensum på nytt. Målrettet lesing betyr at du vet hva du leter etter før du begynner. Da blir det lettere å velge relevant fagstoff og vanskeligere å forsvinne inn i detaljer du ikke trenger nå.</w:t>
      </w:r>
    </w:p>
    <w:p w14:paraId="4ACB0C5E" w14:textId="77777777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9" w:name="_Toc238917558"/>
      <w:r w:rsidRPr="00A61882">
        <w:rPr>
          <w:rFonts w:asciiTheme="minorHAnsi" w:hAnsiTheme="minorHAnsi"/>
          <w:b/>
          <w:color w:val="994021"/>
          <w:sz w:val="26"/>
        </w:rPr>
        <w:t>Spør før du leser</w:t>
      </w:r>
      <w:bookmarkEnd w:id="9"/>
    </w:p>
    <w:p w14:paraId="6AA660F7" w14:textId="2183A432" w:rsidR="00A61882" w:rsidRPr="00B02A3C" w:rsidRDefault="00B02A3C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1120302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A61882" w:rsidRPr="00B02A3C">
        <w:rPr>
          <w:rFonts w:asciiTheme="minorHAnsi" w:hAnsiTheme="minorHAnsi"/>
          <w:sz w:val="24"/>
          <w:szCs w:val="24"/>
          <w:lang w:val="nb-NO"/>
        </w:rPr>
        <w:t xml:space="preserve"> Hvilket fagbegrep trenger jeg å forstå?</w:t>
      </w:r>
    </w:p>
    <w:p w14:paraId="0BE2D660" w14:textId="39E0B03D" w:rsidR="00A61882" w:rsidRPr="00B02A3C" w:rsidRDefault="00B02A3C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183309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B02A3C">
        <w:rPr>
          <w:rFonts w:asciiTheme="minorHAnsi" w:hAnsiTheme="minorHAnsi"/>
          <w:sz w:val="24"/>
          <w:szCs w:val="24"/>
          <w:lang w:val="nb-NO"/>
        </w:rPr>
        <w:t>Hvilken del av spørsmålet skal pensum hjelpe meg å besvare?</w:t>
      </w:r>
    </w:p>
    <w:p w14:paraId="1846D0E8" w14:textId="111DA8C8" w:rsidR="00A61882" w:rsidRPr="00B02A3C" w:rsidRDefault="00B02A3C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1874445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B02A3C">
        <w:rPr>
          <w:rFonts w:asciiTheme="minorHAnsi" w:hAnsiTheme="minorHAnsi"/>
          <w:sz w:val="24"/>
          <w:szCs w:val="24"/>
          <w:lang w:val="nb-NO"/>
        </w:rPr>
        <w:t>Trenger jeg en definisjon, et perspektiv, et eksempel eller støtte til en vurdering?</w:t>
      </w:r>
    </w:p>
    <w:p w14:paraId="6FC91850" w14:textId="0601E0E7" w:rsidR="00A61882" w:rsidRPr="00B02A3C" w:rsidRDefault="00B02A3C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2060003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B02A3C">
        <w:rPr>
          <w:rFonts w:asciiTheme="minorHAnsi" w:hAnsiTheme="minorHAnsi"/>
          <w:sz w:val="24"/>
          <w:szCs w:val="24"/>
          <w:lang w:val="nb-NO"/>
        </w:rPr>
        <w:t>Hvor i teksten skal jeg bruke dette?</w:t>
      </w:r>
    </w:p>
    <w:p w14:paraId="74D47ABC" w14:textId="680714DA" w:rsidR="00B02A3C" w:rsidRPr="00BD05DA" w:rsidRDefault="00B02A3C" w:rsidP="00BD05DA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70530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B02A3C">
        <w:rPr>
          <w:rFonts w:asciiTheme="minorHAnsi" w:hAnsiTheme="minorHAnsi"/>
          <w:sz w:val="24"/>
          <w:szCs w:val="24"/>
          <w:lang w:val="nb-NO"/>
        </w:rPr>
        <w:t>Hva kan jeg stoppe å lese når jeg har funnet?</w:t>
      </w:r>
    </w:p>
    <w:p w14:paraId="4BED481B" w14:textId="045610F0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0" w:name="_Toc238917559"/>
      <w:r w:rsidRPr="00A61882">
        <w:rPr>
          <w:rFonts w:asciiTheme="minorHAnsi" w:hAnsiTheme="minorHAnsi"/>
          <w:b/>
          <w:color w:val="994021"/>
          <w:sz w:val="26"/>
        </w:rPr>
        <w:t>Les med et konkret oppdrag</w:t>
      </w:r>
      <w:bookmarkEnd w:id="10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A61882" w14:paraId="079AAE23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8F40F12" w14:textId="77777777" w:rsidR="00A61882" w:rsidRPr="00BD05DA" w:rsidRDefault="00A61882" w:rsidP="00A61882">
            <w:pPr>
              <w:spacing w:after="60"/>
              <w:rPr>
                <w:rFonts w:asciiTheme="minorHAnsi" w:hAnsiTheme="minorHAnsi"/>
                <w:sz w:val="28"/>
                <w:szCs w:val="28"/>
              </w:rPr>
            </w:pPr>
            <w:r w:rsidRPr="00BD05DA">
              <w:rPr>
                <w:rFonts w:asciiTheme="minorHAnsi" w:hAnsiTheme="minorHAnsi"/>
                <w:b/>
                <w:color w:val="E45E27"/>
                <w:sz w:val="28"/>
                <w:szCs w:val="28"/>
              </w:rPr>
              <w:t xml:space="preserve">Eksempel på </w:t>
            </w:r>
            <w:proofErr w:type="spellStart"/>
            <w:r w:rsidRPr="00BD05DA">
              <w:rPr>
                <w:rFonts w:asciiTheme="minorHAnsi" w:hAnsiTheme="minorHAnsi"/>
                <w:b/>
                <w:color w:val="E45E27"/>
                <w:sz w:val="28"/>
                <w:szCs w:val="28"/>
              </w:rPr>
              <w:t>leseoppdrag</w:t>
            </w:r>
            <w:proofErr w:type="spellEnd"/>
          </w:p>
          <w:p w14:paraId="75F30884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Jeg skal finne én faglig definisjon av brukermedvirkning og to poeng som viser forskjellen mellom å bli hørt og å få reell innflytelse.</w:t>
            </w:r>
          </w:p>
        </w:tc>
      </w:tr>
    </w:tbl>
    <w:p w14:paraId="3454C851" w14:textId="77777777" w:rsidR="00B02A3C" w:rsidRPr="00B02A3C" w:rsidRDefault="00B02A3C" w:rsidP="00B02A3C"/>
    <w:p w14:paraId="541723B2" w14:textId="16757D4E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1" w:name="_Toc238917560"/>
      <w:r w:rsidRPr="00A61882">
        <w:rPr>
          <w:rFonts w:asciiTheme="minorHAnsi" w:hAnsiTheme="minorHAnsi"/>
          <w:b/>
          <w:color w:val="994021"/>
          <w:sz w:val="26"/>
        </w:rPr>
        <w:t>Pensum jeg fant – kilde 1</w:t>
      </w:r>
      <w:bookmarkEnd w:id="11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B02A3C" w14:paraId="38878064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6C1393C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Forfatter og år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DBD76E9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4755BBC3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1555B90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Tittel eller kapittel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2A677FC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6113985F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F11110B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Sidetall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CC79E61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7C602530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7C96A00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Hovedpoeng med egne ord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4F454A6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Hva sier kilden som er relevant?</w:t>
            </w:r>
          </w:p>
        </w:tc>
      </w:tr>
      <w:tr w:rsidR="00A61882" w:rsidRPr="00B02A3C" w14:paraId="1ED8E6AD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F7FAE2F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Slik bruker jeg det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049EB69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I hvilket avsnitt og til hvilket poeng?</w:t>
            </w:r>
          </w:p>
        </w:tc>
      </w:tr>
      <w:tr w:rsidR="00A61882" w:rsidRPr="00B02A3C" w14:paraId="2885F19E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1631ED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Nøkkelsetninger eller stikkord</w:t>
            </w:r>
          </w:p>
        </w:tc>
      </w:tr>
      <w:tr w:rsidR="00A61882" w:rsidRPr="00B02A3C" w14:paraId="65851BF4" w14:textId="77777777" w:rsidTr="00A61882">
        <w:trPr>
          <w:cantSplit/>
          <w:trHeight w:val="1587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30DCC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Skriv med egne ord. Marker tydelig dersom du kopierer et direkte sitat.</w:t>
            </w:r>
          </w:p>
        </w:tc>
      </w:tr>
    </w:tbl>
    <w:p w14:paraId="0E4E1AC0" w14:textId="77777777" w:rsidR="00B02A3C" w:rsidRPr="00B02A3C" w:rsidRDefault="00B02A3C" w:rsidP="00B02A3C"/>
    <w:p w14:paraId="3E8E5F78" w14:textId="3395A0FF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2" w:name="_Toc238917561"/>
      <w:r w:rsidRPr="00A61882">
        <w:rPr>
          <w:rFonts w:asciiTheme="minorHAnsi" w:hAnsiTheme="minorHAnsi"/>
          <w:b/>
          <w:color w:val="994021"/>
          <w:sz w:val="26"/>
        </w:rPr>
        <w:t>Pensum jeg fant – kilde 2</w:t>
      </w:r>
      <w:bookmarkEnd w:id="12"/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B02A3C" w14:paraId="586049CE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6F153C9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Forfatter og år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3283404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796A2391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0FC4133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Tittel eller kapittel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85E0170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0F9DAC1E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7E35CF8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Sidetall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8729A7D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B02A3C" w14:paraId="0655039D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EE0B44B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Hovedpoeng med egne ord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D718054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Hva sier kilden som er relevant?</w:t>
            </w:r>
          </w:p>
        </w:tc>
      </w:tr>
      <w:tr w:rsidR="00A61882" w:rsidRPr="00B02A3C" w14:paraId="003A897E" w14:textId="77777777" w:rsidTr="00A61882">
        <w:trPr>
          <w:cantSplit/>
          <w:trHeight w:val="42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678637F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Slik bruker jeg det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38DC139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I hvilket avsnitt og til hvilket poeng?</w:t>
            </w:r>
          </w:p>
        </w:tc>
      </w:tr>
      <w:tr w:rsidR="00A61882" w:rsidRPr="00B02A3C" w14:paraId="42047835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B95BD2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Nøkkelsetninger eller stikkord</w:t>
            </w:r>
          </w:p>
        </w:tc>
      </w:tr>
      <w:tr w:rsidR="00A61882" w:rsidRPr="00B02A3C" w14:paraId="32787A47" w14:textId="77777777" w:rsidTr="00A61882">
        <w:trPr>
          <w:cantSplit/>
          <w:trHeight w:val="1587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46737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Skriv med egne ord. Marker tydelig dersom du kopierer et direkte sitat.</w:t>
            </w:r>
          </w:p>
        </w:tc>
      </w:tr>
      <w:tr w:rsidR="00A61882" w:rsidRPr="00B02A3C" w14:paraId="2BD62296" w14:textId="77777777" w:rsidTr="00A61882">
        <w:trPr>
          <w:cantSplit/>
        </w:trPr>
        <w:tc>
          <w:tcPr>
            <w:tcW w:w="9638" w:type="dxa"/>
            <w:gridSpan w:val="2"/>
            <w:shd w:val="clear" w:color="auto" w:fill="F4F4F4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2F7D2B4" w14:textId="77777777" w:rsidR="00A61882" w:rsidRPr="00B02A3C" w:rsidRDefault="00A61882" w:rsidP="00A61882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Stoppunkt for lesingen</w:t>
            </w:r>
          </w:p>
          <w:p w14:paraId="085B263A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sz w:val="24"/>
                <w:szCs w:val="24"/>
              </w:rPr>
              <w:t>Når du har nok fagstoff til å forklare eller begrunne poenget, går du tilbake til skrivingen. Mer lesing er ikke alltid neste riktige steg.</w:t>
            </w:r>
          </w:p>
        </w:tc>
      </w:tr>
    </w:tbl>
    <w:p w14:paraId="2C7064EB" w14:textId="77777777" w:rsidR="00BD05DA" w:rsidRPr="00BD05DA" w:rsidRDefault="00BD05DA" w:rsidP="00BD05DA"/>
    <w:p w14:paraId="180C9B54" w14:textId="77777777" w:rsidR="00BD05DA" w:rsidRPr="00BD05DA" w:rsidRDefault="00BD05DA" w:rsidP="00BD05DA"/>
    <w:p w14:paraId="08B2A3C7" w14:textId="77777777" w:rsidR="00BD05DA" w:rsidRPr="00BD05DA" w:rsidRDefault="00BD05DA" w:rsidP="00BD05DA"/>
    <w:p w14:paraId="1DD3D927" w14:textId="77777777" w:rsidR="00BD05DA" w:rsidRDefault="00BD05DA" w:rsidP="00BD05DA"/>
    <w:p w14:paraId="6E8F4343" w14:textId="77777777" w:rsidR="00BD05DA" w:rsidRPr="00BD05DA" w:rsidRDefault="00BD05DA" w:rsidP="00BD05DA"/>
    <w:p w14:paraId="50F9B214" w14:textId="4841C29D" w:rsidR="00A61882" w:rsidRPr="00A61882" w:rsidRDefault="00A61882" w:rsidP="00B02A3C">
      <w:pPr>
        <w:pStyle w:val="Overskrift2"/>
      </w:pPr>
      <w:bookmarkStart w:id="13" w:name="_Toc238917562"/>
      <w:r w:rsidRPr="00A61882">
        <w:t>4. Bruk en fremdriftslogg</w:t>
      </w:r>
      <w:bookmarkEnd w:id="13"/>
    </w:p>
    <w:p w14:paraId="16317E16" w14:textId="77777777" w:rsidR="00A61882" w:rsidRPr="00B02A3C" w:rsidRDefault="00A61882" w:rsidP="00A61882">
      <w:pPr>
        <w:pStyle w:val="Lead"/>
        <w:rPr>
          <w:rFonts w:asciiTheme="minorHAnsi" w:hAnsiTheme="minorHAnsi"/>
          <w:color w:val="0D0D0D" w:themeColor="text1" w:themeTint="F2"/>
          <w:sz w:val="24"/>
          <w:szCs w:val="24"/>
          <w:lang w:val="nb-NO"/>
        </w:rPr>
      </w:pPr>
      <w:r w:rsidRPr="00B02A3C">
        <w:rPr>
          <w:rFonts w:asciiTheme="minorHAnsi" w:hAnsiTheme="minorHAnsi"/>
          <w:color w:val="0D0D0D" w:themeColor="text1" w:themeTint="F2"/>
          <w:sz w:val="24"/>
          <w:szCs w:val="24"/>
          <w:lang w:val="nb-NO"/>
        </w:rPr>
        <w:t>Bruk to minutter etter hver arbeidsøkt. Da kan du fortsette neste gang uten å bruke mye energi på å finne ut hvor du var.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350"/>
        <w:gridCol w:w="2750"/>
        <w:gridCol w:w="2800"/>
        <w:gridCol w:w="2738"/>
      </w:tblGrid>
      <w:tr w:rsidR="00A61882" w:rsidRPr="00A61882" w14:paraId="69D9E58A" w14:textId="77777777" w:rsidTr="00A61882">
        <w:trPr>
          <w:cantSplit/>
        </w:trPr>
        <w:tc>
          <w:tcPr>
            <w:tcW w:w="9638" w:type="dxa"/>
            <w:gridSpan w:val="4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3BEDD26" w14:textId="77777777" w:rsidR="00A61882" w:rsidRPr="00B02A3C" w:rsidRDefault="00A61882" w:rsidP="00A61882">
            <w:pPr>
              <w:spacing w:after="60"/>
              <w:rPr>
                <w:rFonts w:asciiTheme="minorHAnsi" w:hAnsiTheme="minorHAnsi"/>
                <w:sz w:val="28"/>
                <w:szCs w:val="28"/>
              </w:rPr>
            </w:pPr>
            <w:r w:rsidRPr="00B02A3C">
              <w:rPr>
                <w:rFonts w:asciiTheme="minorHAnsi" w:hAnsiTheme="minorHAnsi"/>
                <w:b/>
                <w:color w:val="E45E27"/>
                <w:sz w:val="28"/>
                <w:szCs w:val="28"/>
              </w:rPr>
              <w:t>Skriv neste steg konkret</w:t>
            </w:r>
          </w:p>
          <w:p w14:paraId="4C36B566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  <w:r w:rsidRPr="00B02A3C">
              <w:rPr>
                <w:rFonts w:asciiTheme="minorHAnsi" w:hAnsiTheme="minorHAnsi"/>
                <w:sz w:val="24"/>
                <w:szCs w:val="28"/>
              </w:rPr>
              <w:t>Unngå bare «arbeide videre». Skriv heller «finne pensum om brukermedvirkning», «skrive avsnittet om mulige utfordringer» eller «kontrollere at eksempelet svarer på spørsmålet».</w:t>
            </w:r>
          </w:p>
        </w:tc>
      </w:tr>
      <w:tr w:rsidR="00A61882" w:rsidRPr="00A61882" w14:paraId="22DFDC07" w14:textId="77777777" w:rsidTr="00B02A3C">
        <w:trPr>
          <w:tblHeader/>
        </w:trPr>
        <w:tc>
          <w:tcPr>
            <w:tcW w:w="1350" w:type="dxa"/>
            <w:shd w:val="clear" w:color="auto" w:fill="F1A983" w:themeFill="accent2" w:themeFillTint="9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47D704" w14:textId="77777777" w:rsidR="00A61882" w:rsidRPr="00B02A3C" w:rsidRDefault="00A61882" w:rsidP="00A61882">
            <w:pPr>
              <w:jc w:val="center"/>
              <w:rPr>
                <w:rFonts w:asciiTheme="minorHAnsi" w:hAnsiTheme="minorHAnsi"/>
                <w:color w:val="0D0D0D" w:themeColor="text1" w:themeTint="F2"/>
              </w:rPr>
            </w:pPr>
            <w:r w:rsidRPr="00B02A3C">
              <w:rPr>
                <w:rFonts w:asciiTheme="minorHAnsi" w:hAnsiTheme="minorHAnsi"/>
                <w:b/>
                <w:color w:val="0D0D0D" w:themeColor="text1" w:themeTint="F2"/>
              </w:rPr>
              <w:t>DATO</w:t>
            </w:r>
          </w:p>
        </w:tc>
        <w:tc>
          <w:tcPr>
            <w:tcW w:w="2750" w:type="dxa"/>
            <w:shd w:val="clear" w:color="auto" w:fill="F1A983" w:themeFill="accent2" w:themeFillTint="9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10A645" w14:textId="77777777" w:rsidR="00A61882" w:rsidRPr="00B02A3C" w:rsidRDefault="00A61882" w:rsidP="00A61882">
            <w:pPr>
              <w:jc w:val="center"/>
              <w:rPr>
                <w:rFonts w:asciiTheme="minorHAnsi" w:hAnsiTheme="minorHAnsi"/>
                <w:color w:val="0D0D0D" w:themeColor="text1" w:themeTint="F2"/>
              </w:rPr>
            </w:pPr>
            <w:r w:rsidRPr="00B02A3C">
              <w:rPr>
                <w:rFonts w:asciiTheme="minorHAnsi" w:hAnsiTheme="minorHAnsi"/>
                <w:b/>
                <w:color w:val="0D0D0D" w:themeColor="text1" w:themeTint="F2"/>
              </w:rPr>
              <w:t>DETTE ARBEIDET JEG MED</w:t>
            </w:r>
          </w:p>
        </w:tc>
        <w:tc>
          <w:tcPr>
            <w:tcW w:w="2800" w:type="dxa"/>
            <w:shd w:val="clear" w:color="auto" w:fill="F1A983" w:themeFill="accent2" w:themeFillTint="9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77B88" w14:textId="77777777" w:rsidR="00A61882" w:rsidRPr="00B02A3C" w:rsidRDefault="00A61882" w:rsidP="00A61882">
            <w:pPr>
              <w:jc w:val="center"/>
              <w:rPr>
                <w:rFonts w:asciiTheme="minorHAnsi" w:hAnsiTheme="minorHAnsi"/>
                <w:color w:val="0D0D0D" w:themeColor="text1" w:themeTint="F2"/>
              </w:rPr>
            </w:pPr>
            <w:r w:rsidRPr="00B02A3C">
              <w:rPr>
                <w:rFonts w:asciiTheme="minorHAnsi" w:hAnsiTheme="minorHAnsi"/>
                <w:b/>
                <w:color w:val="0D0D0D" w:themeColor="text1" w:themeTint="F2"/>
              </w:rPr>
              <w:t>DETTE KOM JEG FREM TIL</w:t>
            </w:r>
          </w:p>
        </w:tc>
        <w:tc>
          <w:tcPr>
            <w:tcW w:w="2738" w:type="dxa"/>
            <w:shd w:val="clear" w:color="auto" w:fill="F1A983" w:themeFill="accent2" w:themeFillTint="9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DB01C6" w14:textId="77777777" w:rsidR="00A61882" w:rsidRPr="00B02A3C" w:rsidRDefault="00A61882" w:rsidP="00A61882">
            <w:pPr>
              <w:jc w:val="center"/>
              <w:rPr>
                <w:rFonts w:asciiTheme="minorHAnsi" w:hAnsiTheme="minorHAnsi"/>
                <w:color w:val="0D0D0D" w:themeColor="text1" w:themeTint="F2"/>
              </w:rPr>
            </w:pPr>
            <w:r w:rsidRPr="00B02A3C">
              <w:rPr>
                <w:rFonts w:asciiTheme="minorHAnsi" w:hAnsiTheme="minorHAnsi"/>
                <w:b/>
                <w:color w:val="0D0D0D" w:themeColor="text1" w:themeTint="F2"/>
              </w:rPr>
              <w:t>NESTE KONKRETE STEG</w:t>
            </w:r>
          </w:p>
        </w:tc>
      </w:tr>
      <w:tr w:rsidR="00A61882" w:rsidRPr="00A61882" w14:paraId="45D3D804" w14:textId="77777777" w:rsidTr="00A61882">
        <w:trPr>
          <w:cantSplit/>
          <w:trHeight w:val="879"/>
        </w:trPr>
        <w:tc>
          <w:tcPr>
            <w:tcW w:w="1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08BCE2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2D064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415F33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E08CA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5C50439B" w14:textId="77777777" w:rsidTr="00A61882">
        <w:trPr>
          <w:cantSplit/>
          <w:trHeight w:val="879"/>
        </w:trPr>
        <w:tc>
          <w:tcPr>
            <w:tcW w:w="13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12F8DA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E1B682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23880B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2700A2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25A0D6A4" w14:textId="77777777" w:rsidTr="00A61882">
        <w:trPr>
          <w:cantSplit/>
          <w:trHeight w:val="879"/>
        </w:trPr>
        <w:tc>
          <w:tcPr>
            <w:tcW w:w="1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3E7BC9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1F85C5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5B8F6F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9A905B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37FA4784" w14:textId="77777777" w:rsidTr="00A61882">
        <w:trPr>
          <w:cantSplit/>
          <w:trHeight w:val="879"/>
        </w:trPr>
        <w:tc>
          <w:tcPr>
            <w:tcW w:w="13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57146B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B7013E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B7A675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797E98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5EE53A26" w14:textId="77777777" w:rsidTr="00A61882">
        <w:trPr>
          <w:cantSplit/>
          <w:trHeight w:val="879"/>
        </w:trPr>
        <w:tc>
          <w:tcPr>
            <w:tcW w:w="1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965292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EA66AE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721187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74CAB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7CF7DC4B" w14:textId="77777777" w:rsidTr="00A61882">
        <w:trPr>
          <w:cantSplit/>
          <w:trHeight w:val="879"/>
        </w:trPr>
        <w:tc>
          <w:tcPr>
            <w:tcW w:w="13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4B1BA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52F1F4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80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18FF1F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  <w:tc>
          <w:tcPr>
            <w:tcW w:w="27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002E2B" w14:textId="77777777" w:rsidR="00A61882" w:rsidRPr="00A61882" w:rsidRDefault="00A61882" w:rsidP="00A61882">
            <w:pPr>
              <w:rPr>
                <w:rFonts w:asciiTheme="minorHAnsi" w:hAnsiTheme="minorHAnsi"/>
              </w:rPr>
            </w:pPr>
          </w:p>
        </w:tc>
      </w:tr>
      <w:tr w:rsidR="00A61882" w:rsidRPr="00A61882" w14:paraId="4A3EA6E7" w14:textId="77777777" w:rsidTr="00A61882">
        <w:trPr>
          <w:cantSplit/>
        </w:trPr>
        <w:tc>
          <w:tcPr>
            <w:tcW w:w="9638" w:type="dxa"/>
            <w:gridSpan w:val="4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CB1DAF" w14:textId="77777777" w:rsidR="00A61882" w:rsidRPr="00B02A3C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 jeg vil huske til neste gang</w:t>
            </w:r>
          </w:p>
        </w:tc>
      </w:tr>
      <w:tr w:rsidR="00A61882" w:rsidRPr="00A61882" w14:paraId="6E0F86CA" w14:textId="77777777" w:rsidTr="00A61882">
        <w:trPr>
          <w:cantSplit/>
          <w:trHeight w:val="1814"/>
        </w:trPr>
        <w:tc>
          <w:tcPr>
            <w:tcW w:w="9638" w:type="dxa"/>
            <w:gridSpan w:val="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95CE13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For eksempel en god formulering, et spørsmål til veileder eller hvor du fant en viktig kilde.</w:t>
            </w:r>
          </w:p>
        </w:tc>
      </w:tr>
    </w:tbl>
    <w:p w14:paraId="37082514" w14:textId="77777777" w:rsidR="00B02A3C" w:rsidRPr="00B02A3C" w:rsidRDefault="00B02A3C" w:rsidP="00B02A3C"/>
    <w:p w14:paraId="64B2F60E" w14:textId="4365E4D2" w:rsidR="00A61882" w:rsidRDefault="00A61882" w:rsidP="00B02A3C">
      <w:pPr>
        <w:pStyle w:val="Overskrift5"/>
        <w:rPr>
          <w:b/>
          <w:bCs/>
          <w:color w:val="BF4E14" w:themeColor="accent2" w:themeShade="BF"/>
          <w:sz w:val="24"/>
          <w:szCs w:val="24"/>
        </w:rPr>
      </w:pPr>
      <w:r w:rsidRPr="00B02A3C">
        <w:rPr>
          <w:b/>
          <w:bCs/>
          <w:color w:val="BF4E14" w:themeColor="accent2" w:themeShade="BF"/>
          <w:sz w:val="24"/>
          <w:szCs w:val="24"/>
        </w:rPr>
        <w:t>Min plan for neste oppstart</w:t>
      </w:r>
    </w:p>
    <w:p w14:paraId="6CB3A8F6" w14:textId="77777777" w:rsidR="00B02A3C" w:rsidRPr="00B02A3C" w:rsidRDefault="00B02A3C" w:rsidP="00B02A3C"/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B02A3C" w14:paraId="55718438" w14:textId="77777777" w:rsidTr="00A61882">
        <w:trPr>
          <w:cantSplit/>
          <w:trHeight w:val="454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0966EE6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starter med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629320A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Den første synlige handlingen.</w:t>
            </w:r>
          </w:p>
        </w:tc>
      </w:tr>
      <w:tr w:rsidR="00A61882" w:rsidRPr="00B02A3C" w14:paraId="59D17711" w14:textId="77777777" w:rsidTr="00A61882">
        <w:trPr>
          <w:cantSplit/>
          <w:trHeight w:val="454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EEA4955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trenger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D0C3EC8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Dokument, pensum, notater, vann, hodetelefoner eller annet.</w:t>
            </w:r>
          </w:p>
        </w:tc>
      </w:tr>
      <w:tr w:rsidR="00A61882" w:rsidRPr="00B02A3C" w14:paraId="38FA6AB3" w14:textId="77777777" w:rsidTr="00A61882">
        <w:trPr>
          <w:cantSplit/>
          <w:trHeight w:val="454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3D19D1E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starter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B856EDA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Dato og klokkeslett.</w:t>
            </w:r>
          </w:p>
        </w:tc>
      </w:tr>
      <w:tr w:rsidR="00A61882" w:rsidRPr="00B02A3C" w14:paraId="289F5EA6" w14:textId="77777777" w:rsidTr="00A61882">
        <w:trPr>
          <w:cantSplit/>
          <w:trHeight w:val="454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9DC3622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Første økt varer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0159FC7" w14:textId="77777777" w:rsidR="00A61882" w:rsidRPr="00B02A3C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02A3C">
              <w:rPr>
                <w:rFonts w:asciiTheme="minorHAnsi" w:hAnsiTheme="minorHAnsi"/>
                <w:i/>
                <w:color w:val="777777"/>
                <w:sz w:val="24"/>
                <w:szCs w:val="24"/>
              </w:rPr>
              <w:t>_____ minutter</w:t>
            </w:r>
          </w:p>
        </w:tc>
      </w:tr>
    </w:tbl>
    <w:p w14:paraId="3E2A5460" w14:textId="77777777" w:rsidR="00B02A3C" w:rsidRPr="00B02A3C" w:rsidRDefault="00B02A3C" w:rsidP="00B02A3C"/>
    <w:p w14:paraId="04FED97B" w14:textId="79F4C4AF" w:rsidR="00A61882" w:rsidRPr="00A61882" w:rsidRDefault="00A61882" w:rsidP="00B02A3C">
      <w:pPr>
        <w:pStyle w:val="Overskrift2"/>
      </w:pPr>
      <w:bookmarkStart w:id="14" w:name="_Toc238917563"/>
      <w:r w:rsidRPr="00A61882">
        <w:t>5. Rediger teksten i flere runder</w:t>
      </w:r>
      <w:bookmarkEnd w:id="14"/>
    </w:p>
    <w:p w14:paraId="3FE9E8A0" w14:textId="77777777" w:rsidR="00A61882" w:rsidRPr="00B02A3C" w:rsidRDefault="00A61882" w:rsidP="00A61882">
      <w:pPr>
        <w:pStyle w:val="Lead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>Kontroller én ting om gangen. Da bruker du kapasiteten på en mer målrettet måte og reduserer risikoen for å miste hovedpoenget.</w:t>
      </w:r>
    </w:p>
    <w:p w14:paraId="0B8E0AA9" w14:textId="77777777" w:rsidR="00A61882" w:rsidRPr="00B02A3C" w:rsidRDefault="00A61882" w:rsidP="00A61882">
      <w:pPr>
        <w:rPr>
          <w:rFonts w:asciiTheme="minorHAnsi" w:hAnsiTheme="minorHAnsi"/>
          <w:sz w:val="24"/>
          <w:szCs w:val="24"/>
        </w:rPr>
      </w:pPr>
      <w:r w:rsidRPr="00B02A3C">
        <w:rPr>
          <w:rFonts w:asciiTheme="minorHAnsi" w:hAnsiTheme="minorHAnsi"/>
          <w:sz w:val="24"/>
          <w:szCs w:val="24"/>
        </w:rPr>
        <w:t>Ikke prøv å kontrollere faglig innhold, struktur, kilder og språk samtidig. Førsteutkastet trenger bare å gi deg noe å arbeide videre med. Teksten blir tydeligere når du bearbeider den i avgrensede runder.</w:t>
      </w:r>
    </w:p>
    <w:p w14:paraId="633BA246" w14:textId="77777777" w:rsidR="00A61882" w:rsidRPr="00B02A3C" w:rsidRDefault="00A61882" w:rsidP="00A61882">
      <w:pPr>
        <w:pStyle w:val="Overskrift2"/>
        <w:rPr>
          <w:rFonts w:asciiTheme="minorHAnsi" w:hAnsiTheme="minorHAnsi"/>
          <w:sz w:val="24"/>
          <w:szCs w:val="24"/>
        </w:rPr>
      </w:pPr>
      <w:bookmarkStart w:id="15" w:name="_Toc238917564"/>
      <w:r w:rsidRPr="00B02A3C">
        <w:rPr>
          <w:rFonts w:asciiTheme="minorHAnsi" w:hAnsiTheme="minorHAnsi"/>
          <w:b/>
          <w:color w:val="994021"/>
          <w:sz w:val="24"/>
          <w:szCs w:val="24"/>
        </w:rPr>
        <w:t>Runde 1 – innhold</w:t>
      </w:r>
      <w:bookmarkEnd w:id="15"/>
    </w:p>
    <w:p w14:paraId="01CD5011" w14:textId="43A69357" w:rsidR="00A61882" w:rsidRPr="00B02A3C" w:rsidRDefault="00A61882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334833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A3C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B02A3C">
        <w:rPr>
          <w:rFonts w:asciiTheme="minorHAnsi" w:hAnsiTheme="minorHAnsi"/>
          <w:sz w:val="24"/>
          <w:szCs w:val="24"/>
          <w:lang w:val="nb-NO"/>
        </w:rPr>
        <w:t xml:space="preserve"> </w:t>
      </w:r>
      <w:r w:rsidRPr="00B02A3C">
        <w:rPr>
          <w:rFonts w:asciiTheme="minorHAnsi" w:hAnsiTheme="minorHAnsi"/>
          <w:sz w:val="24"/>
          <w:szCs w:val="24"/>
          <w:lang w:val="nb-NO"/>
        </w:rPr>
        <w:t>Har jeg besvart alle delene av spørsmålet?</w:t>
      </w:r>
    </w:p>
    <w:p w14:paraId="3C856096" w14:textId="15AD0CF0" w:rsidR="00A61882" w:rsidRPr="00B02A3C" w:rsidRDefault="00A61882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291502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A3C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B02A3C">
        <w:rPr>
          <w:rFonts w:asciiTheme="minorHAnsi" w:hAnsiTheme="minorHAnsi"/>
          <w:sz w:val="24"/>
          <w:szCs w:val="24"/>
          <w:lang w:val="nb-NO"/>
        </w:rPr>
        <w:t xml:space="preserve"> Har jeg forklart sentrale begreper?</w:t>
      </w:r>
    </w:p>
    <w:p w14:paraId="63D72E1D" w14:textId="52A5C9C4" w:rsidR="00A61882" w:rsidRPr="00B02A3C" w:rsidRDefault="00A61882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1521657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A3C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B02A3C">
        <w:rPr>
          <w:rFonts w:asciiTheme="minorHAnsi" w:hAnsiTheme="minorHAnsi"/>
          <w:sz w:val="24"/>
          <w:szCs w:val="24"/>
          <w:lang w:val="nb-NO"/>
        </w:rPr>
        <w:t xml:space="preserve"> Har jeg brukt relevante eksempler?</w:t>
      </w:r>
    </w:p>
    <w:p w14:paraId="5110F449" w14:textId="09415247" w:rsidR="00A61882" w:rsidRPr="00B02A3C" w:rsidRDefault="00A61882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28485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A3C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B02A3C">
        <w:rPr>
          <w:rFonts w:asciiTheme="minorHAnsi" w:hAnsiTheme="minorHAnsi"/>
          <w:sz w:val="24"/>
          <w:szCs w:val="24"/>
          <w:lang w:val="nb-NO"/>
        </w:rPr>
        <w:t xml:space="preserve"> Har jeg begrunnet vurderingene og vist selvstendig refleksjon?</w:t>
      </w:r>
    </w:p>
    <w:p w14:paraId="127887FD" w14:textId="1887B16E" w:rsidR="00A61882" w:rsidRDefault="00A61882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B02A3C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2031330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A3C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B02A3C">
        <w:rPr>
          <w:rFonts w:asciiTheme="minorHAnsi" w:hAnsiTheme="minorHAnsi"/>
          <w:sz w:val="24"/>
          <w:szCs w:val="24"/>
          <w:lang w:val="nb-NO"/>
        </w:rPr>
        <w:t xml:space="preserve"> Er det noe viktig som mangler før jeg går videre?</w:t>
      </w:r>
    </w:p>
    <w:p w14:paraId="4B07EDEB" w14:textId="77777777" w:rsidR="00B02A3C" w:rsidRPr="00B02A3C" w:rsidRDefault="00B02A3C" w:rsidP="00B02A3C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C07E68" w14:paraId="349295B7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05A4DE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Endringer jeg skal gjøre i denne runden</w:t>
            </w:r>
          </w:p>
        </w:tc>
      </w:tr>
      <w:tr w:rsidR="00A61882" w:rsidRPr="00C07E68" w14:paraId="1D6D2402" w14:textId="77777777" w:rsidTr="00A61882">
        <w:trPr>
          <w:cantSplit/>
          <w:trHeight w:val="1134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8668BD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F0B1240" w14:textId="77777777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6" w:name="_Toc238917565"/>
      <w:r w:rsidRPr="00A61882">
        <w:rPr>
          <w:rFonts w:asciiTheme="minorHAnsi" w:hAnsiTheme="minorHAnsi"/>
          <w:b/>
          <w:color w:val="994021"/>
          <w:sz w:val="26"/>
        </w:rPr>
        <w:t>Runde 2 – struktur</w:t>
      </w:r>
      <w:bookmarkEnd w:id="16"/>
    </w:p>
    <w:p w14:paraId="66C823EC" w14:textId="24423167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1598636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Kommer poengene i en forståelig rekkefølge?</w:t>
      </w:r>
    </w:p>
    <w:p w14:paraId="27170C8C" w14:textId="2D91B130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480470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Har hvert avsnitt ett tydelig hovedpoeng?</w:t>
      </w:r>
    </w:p>
    <w:p w14:paraId="3A491B58" w14:textId="713508A7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633982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Er det sammenheng mellom avsnittene?</w:t>
      </w:r>
    </w:p>
    <w:p w14:paraId="21AAD98F" w14:textId="00066E7D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109204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Knytter teksten seg tilbake til oppgaven?</w:t>
      </w:r>
    </w:p>
    <w:p w14:paraId="32690D94" w14:textId="132FD8A9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1170217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Kan noe flyttes, deles eller strykes?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C07E68" w14:paraId="7F7D51AB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3ABD50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Endringer jeg skal gjøre i denne runden</w:t>
            </w:r>
          </w:p>
        </w:tc>
      </w:tr>
      <w:tr w:rsidR="00A61882" w:rsidRPr="00C07E68" w14:paraId="3F6F64B6" w14:textId="77777777" w:rsidTr="00A61882">
        <w:trPr>
          <w:cantSplit/>
          <w:trHeight w:val="1134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B30264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AE6C629" w14:textId="77777777" w:rsidR="00BD05DA" w:rsidRPr="00BD05DA" w:rsidRDefault="00BD05DA" w:rsidP="00BD05DA"/>
    <w:p w14:paraId="2F775E4E" w14:textId="09144D51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7" w:name="_Toc238917566"/>
      <w:r w:rsidRPr="00A61882">
        <w:rPr>
          <w:rFonts w:asciiTheme="minorHAnsi" w:hAnsiTheme="minorHAnsi"/>
          <w:b/>
          <w:color w:val="994021"/>
          <w:sz w:val="26"/>
        </w:rPr>
        <w:t>Runde 3 – pensum og kilder</w:t>
      </w:r>
      <w:bookmarkEnd w:id="17"/>
    </w:p>
    <w:p w14:paraId="1169950E" w14:textId="6265F63E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856347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Har faglige påstander kilde der det er nødvendig?</w:t>
      </w:r>
    </w:p>
    <w:p w14:paraId="1A87EED7" w14:textId="2DF5FDC6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200211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Stemmer navn, årstall og sidetall?</w:t>
      </w:r>
    </w:p>
    <w:p w14:paraId="6BE25CC9" w14:textId="1CE5DF26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2083481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Finnes alle kildene i referanselisten?</w:t>
      </w:r>
    </w:p>
    <w:p w14:paraId="660E6B13" w14:textId="52C4D4D2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22764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Har jeg skilt tydelig mellom pensum, egen erfaring og egen refleksjon?</w:t>
      </w:r>
    </w:p>
    <w:p w14:paraId="3E074E93" w14:textId="69890037" w:rsidR="00C07E68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1890148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Har jeg skrevet med egne ord og markert direkte sitater?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C07E68" w14:paraId="72DFE881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963E46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Endringer jeg skal gjøre i denne runden</w:t>
            </w:r>
          </w:p>
        </w:tc>
      </w:tr>
      <w:tr w:rsidR="00A61882" w:rsidRPr="00C07E68" w14:paraId="5AB244A6" w14:textId="77777777" w:rsidTr="00A61882">
        <w:trPr>
          <w:cantSplit/>
          <w:trHeight w:val="1134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E79E58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D228E75" w14:textId="77777777" w:rsidR="00BD05DA" w:rsidRPr="00BD05DA" w:rsidRDefault="00BD05DA" w:rsidP="00BD05DA"/>
    <w:p w14:paraId="0400745E" w14:textId="324CF367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18" w:name="_Toc238917567"/>
      <w:r w:rsidRPr="00A61882">
        <w:rPr>
          <w:rFonts w:asciiTheme="minorHAnsi" w:hAnsiTheme="minorHAnsi"/>
          <w:b/>
          <w:color w:val="994021"/>
          <w:sz w:val="26"/>
        </w:rPr>
        <w:t>Runde 4 – språk og formelle krav</w:t>
      </w:r>
      <w:bookmarkEnd w:id="18"/>
    </w:p>
    <w:p w14:paraId="207CE862" w14:textId="70C840FA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877506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Er setningene forståelige og presise?</w:t>
      </w:r>
    </w:p>
    <w:p w14:paraId="72EBADD9" w14:textId="4A212ABB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1565062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>
        <w:rPr>
          <w:rFonts w:asciiTheme="minorHAnsi" w:hAnsiTheme="minorHAnsi"/>
          <w:sz w:val="24"/>
          <w:szCs w:val="24"/>
          <w:lang w:val="nb-NO"/>
        </w:rPr>
        <w:t xml:space="preserve"> </w:t>
      </w:r>
      <w:r w:rsidR="00A61882" w:rsidRPr="00C07E68">
        <w:rPr>
          <w:rFonts w:asciiTheme="minorHAnsi" w:hAnsiTheme="minorHAnsi"/>
          <w:sz w:val="24"/>
          <w:szCs w:val="24"/>
          <w:lang w:val="nb-NO"/>
        </w:rPr>
        <w:t>Har jeg rettet skrivefeil og ufullstendige setninger?</w:t>
      </w:r>
    </w:p>
    <w:p w14:paraId="56794B27" w14:textId="57C968DA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115961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A61882" w:rsidRPr="00C07E68">
        <w:rPr>
          <w:rFonts w:asciiTheme="minorHAnsi" w:hAnsiTheme="minorHAnsi"/>
          <w:sz w:val="24"/>
          <w:szCs w:val="24"/>
          <w:lang w:val="nb-NO"/>
        </w:rPr>
        <w:t xml:space="preserve"> Har jeg kontrollert ordtelling, overskrifter og filformat?</w:t>
      </w:r>
    </w:p>
    <w:p w14:paraId="0644F19C" w14:textId="3D347216" w:rsidR="00A61882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634797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A61882" w:rsidRPr="00C07E68">
        <w:rPr>
          <w:rFonts w:asciiTheme="minorHAnsi" w:hAnsiTheme="minorHAnsi"/>
          <w:sz w:val="24"/>
          <w:szCs w:val="24"/>
          <w:lang w:val="nb-NO"/>
        </w:rPr>
        <w:t xml:space="preserve"> Har jeg brukt riktig filnavn?</w:t>
      </w:r>
    </w:p>
    <w:p w14:paraId="1DF5AA5E" w14:textId="69A9211B" w:rsidR="00A61882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sdt>
        <w:sdtPr>
          <w:rPr>
            <w:rFonts w:asciiTheme="minorHAnsi" w:hAnsiTheme="minorHAnsi"/>
            <w:sz w:val="24"/>
            <w:szCs w:val="24"/>
            <w:lang w:val="nb-NO"/>
          </w:rPr>
          <w:id w:val="-807245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A61882" w:rsidRPr="00C07E68">
        <w:rPr>
          <w:rFonts w:asciiTheme="minorHAnsi" w:hAnsiTheme="minorHAnsi"/>
          <w:sz w:val="24"/>
          <w:szCs w:val="24"/>
          <w:lang w:val="nb-NO"/>
        </w:rPr>
        <w:t>Har jeg åpnet og kontrollert den ferdige PDF-filen?</w:t>
      </w:r>
    </w:p>
    <w:p w14:paraId="4522E84D" w14:textId="77777777" w:rsidR="00C07E68" w:rsidRPr="00C07E68" w:rsidRDefault="00C07E68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C07E68" w14:paraId="28D80243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959091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Endringer jeg skal gjøre i denne runden</w:t>
            </w:r>
          </w:p>
        </w:tc>
      </w:tr>
      <w:tr w:rsidR="00A61882" w:rsidRPr="00C07E68" w14:paraId="60BAA31B" w14:textId="77777777" w:rsidTr="00A61882">
        <w:trPr>
          <w:cantSplit/>
          <w:trHeight w:val="1134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DB9A49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58CBAD6F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31032AD" w14:textId="77777777" w:rsidR="00A61882" w:rsidRPr="00C07E68" w:rsidRDefault="00A61882" w:rsidP="00A61882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Husk</w:t>
            </w:r>
          </w:p>
          <w:p w14:paraId="4F750EF5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En tekst blir vanligvis tydeligere gjennom bearbeiding. Førsteutkastet trenger ikke være godt. Det trenger bare å eksistere.</w:t>
            </w:r>
          </w:p>
        </w:tc>
      </w:tr>
    </w:tbl>
    <w:p w14:paraId="0CD6B6F3" w14:textId="77777777" w:rsidR="00C07E68" w:rsidRPr="00C07E68" w:rsidRDefault="00C07E68" w:rsidP="00C07E68"/>
    <w:p w14:paraId="18C972C3" w14:textId="6CD0443D" w:rsidR="00A61882" w:rsidRPr="00A61882" w:rsidRDefault="00A61882" w:rsidP="00C07E68">
      <w:pPr>
        <w:pStyle w:val="Overskrift2"/>
      </w:pPr>
      <w:bookmarkStart w:id="19" w:name="_Toc238917568"/>
      <w:r w:rsidRPr="00A61882">
        <w:t>6. Når du står fast</w:t>
      </w:r>
      <w:bookmarkEnd w:id="19"/>
    </w:p>
    <w:p w14:paraId="03446ADA" w14:textId="77777777" w:rsidR="00A61882" w:rsidRPr="00C07E68" w:rsidRDefault="00A61882" w:rsidP="00A61882">
      <w:pPr>
        <w:pStyle w:val="Lead"/>
        <w:rPr>
          <w:rFonts w:asciiTheme="minorHAnsi" w:hAnsiTheme="minorHAnsi"/>
          <w:color w:val="auto"/>
          <w:sz w:val="24"/>
          <w:szCs w:val="24"/>
          <w:lang w:val="nb-NO"/>
        </w:rPr>
      </w:pPr>
      <w:r w:rsidRPr="00C07E68">
        <w:rPr>
          <w:rFonts w:asciiTheme="minorHAnsi" w:hAnsiTheme="minorHAnsi"/>
          <w:color w:val="auto"/>
          <w:sz w:val="24"/>
          <w:szCs w:val="24"/>
          <w:lang w:val="nb-NO"/>
        </w:rPr>
        <w:t>Å stå fast betyr ikke nødvendigvis at du ikke kan oppgaven. Ofte er neste steg uklart, for stort eller avhengig av informasjon du mangler.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2923"/>
        <w:gridCol w:w="3738"/>
      </w:tblGrid>
      <w:tr w:rsidR="00A61882" w:rsidRPr="00A61882" w14:paraId="7012593A" w14:textId="77777777" w:rsidTr="00C07E68">
        <w:trPr>
          <w:tblHeader/>
        </w:trPr>
        <w:tc>
          <w:tcPr>
            <w:tcW w:w="2977" w:type="dxa"/>
            <w:shd w:val="clear" w:color="auto" w:fill="F1A983" w:themeFill="accent2" w:themeFillTint="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C3CFA9" w14:textId="77777777" w:rsidR="00A61882" w:rsidRPr="00C07E68" w:rsidRDefault="00A61882" w:rsidP="00A61882">
            <w:pPr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C07E68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DET SOM STOPPER MEG</w:t>
            </w:r>
          </w:p>
        </w:tc>
        <w:tc>
          <w:tcPr>
            <w:tcW w:w="2923" w:type="dxa"/>
            <w:shd w:val="clear" w:color="auto" w:fill="F1A983" w:themeFill="accent2" w:themeFillTint="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027584" w14:textId="77777777" w:rsidR="00A61882" w:rsidRPr="00C07E68" w:rsidRDefault="00A61882" w:rsidP="00A61882">
            <w:pPr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C07E68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PRØV DETTE</w:t>
            </w:r>
          </w:p>
        </w:tc>
        <w:tc>
          <w:tcPr>
            <w:tcW w:w="3738" w:type="dxa"/>
            <w:shd w:val="clear" w:color="auto" w:fill="F1A983" w:themeFill="accent2" w:themeFillTint="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6321BE" w14:textId="77777777" w:rsidR="00A61882" w:rsidRPr="00C07E68" w:rsidRDefault="00A61882" w:rsidP="00A61882">
            <w:pPr>
              <w:rPr>
                <w:rFonts w:asciiTheme="minorHAnsi" w:hAnsiTheme="minorHAnsi"/>
                <w:color w:val="auto"/>
                <w:sz w:val="24"/>
                <w:szCs w:val="32"/>
              </w:rPr>
            </w:pPr>
            <w:r w:rsidRPr="00C07E68">
              <w:rPr>
                <w:rFonts w:asciiTheme="minorHAnsi" w:hAnsiTheme="minorHAnsi"/>
                <w:b/>
                <w:color w:val="auto"/>
                <w:sz w:val="24"/>
                <w:szCs w:val="32"/>
              </w:rPr>
              <w:t>ET MULIG NESTE STEG</w:t>
            </w:r>
          </w:p>
        </w:tc>
      </w:tr>
      <w:tr w:rsidR="00A61882" w:rsidRPr="00A61882" w14:paraId="4A590023" w14:textId="77777777" w:rsidTr="00C07E68">
        <w:trPr>
          <w:cantSplit/>
        </w:trPr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F5F2CB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Oppgaven er uklar</w:t>
            </w:r>
          </w:p>
        </w:tc>
        <w:tc>
          <w:tcPr>
            <w:tcW w:w="292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701ECE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Omformuler spørsmålet med egne ord.</w:t>
            </w:r>
          </w:p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5A7C23" w14:textId="73320018" w:rsidR="00A61882" w:rsidRPr="00C07E68" w:rsidRDefault="00A61882" w:rsidP="00A61882">
            <w:pPr>
              <w:rPr>
                <w:rFonts w:asciiTheme="minorHAnsi" w:hAnsiTheme="minorHAnsi"/>
                <w:i/>
                <w:iCs/>
                <w:sz w:val="24"/>
                <w:szCs w:val="24"/>
              </w:rPr>
            </w:pP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Skriv: «Denne oppgaven ber meg om å</w:t>
            </w:r>
            <w:r w:rsidR="00C07E68">
              <w:rPr>
                <w:rFonts w:asciiTheme="minorHAnsi" w:hAnsiTheme="minorHAnsi"/>
                <w:i/>
                <w:iCs/>
                <w:sz w:val="20"/>
                <w:szCs w:val="20"/>
              </w:rPr>
              <w:t>..</w:t>
            </w: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»</w:t>
            </w:r>
          </w:p>
        </w:tc>
      </w:tr>
      <w:tr w:rsidR="00A61882" w:rsidRPr="00A61882" w14:paraId="44376B4C" w14:textId="77777777" w:rsidTr="00C07E68">
        <w:trPr>
          <w:cantSplit/>
        </w:trPr>
        <w:tc>
          <w:tcPr>
            <w:tcW w:w="2977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672C1C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Oppgaven er for stor</w:t>
            </w:r>
          </w:p>
        </w:tc>
        <w:tc>
          <w:tcPr>
            <w:tcW w:w="2923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140F81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Del den i en arbeidsdel på 10–20 minutter.</w:t>
            </w:r>
          </w:p>
        </w:tc>
        <w:tc>
          <w:tcPr>
            <w:tcW w:w="37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A39FD4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Velg ett begrep eller ett avsnitt.</w:t>
            </w:r>
          </w:p>
        </w:tc>
      </w:tr>
      <w:tr w:rsidR="00A61882" w:rsidRPr="00A61882" w14:paraId="1140A031" w14:textId="77777777" w:rsidTr="00C07E68">
        <w:trPr>
          <w:cantSplit/>
        </w:trPr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1C1003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mangler fagstoff</w:t>
            </w:r>
          </w:p>
        </w:tc>
        <w:tc>
          <w:tcPr>
            <w:tcW w:w="292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9F0EEB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 xml:space="preserve">Lag et konkret </w:t>
            </w:r>
            <w:proofErr w:type="spellStart"/>
            <w:r w:rsidRPr="00C07E68">
              <w:rPr>
                <w:rFonts w:asciiTheme="minorHAnsi" w:hAnsiTheme="minorHAnsi"/>
                <w:sz w:val="24"/>
                <w:szCs w:val="24"/>
              </w:rPr>
              <w:t>leseoppdrag</w:t>
            </w:r>
            <w:proofErr w:type="spellEnd"/>
            <w:r w:rsidRPr="00C07E68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0C2051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Finn én definisjon eller ett relevant perspektiv.</w:t>
            </w:r>
          </w:p>
        </w:tc>
      </w:tr>
      <w:tr w:rsidR="00A61882" w:rsidRPr="00A61882" w14:paraId="625BDE9A" w14:textId="77777777" w:rsidTr="00C07E68">
        <w:trPr>
          <w:cantSplit/>
        </w:trPr>
        <w:tc>
          <w:tcPr>
            <w:tcW w:w="2977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E2654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er redd for å skrive feil</w:t>
            </w:r>
          </w:p>
        </w:tc>
        <w:tc>
          <w:tcPr>
            <w:tcW w:w="2923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215D01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Skriv et uferdig arbeidsutkast.</w:t>
            </w:r>
          </w:p>
        </w:tc>
        <w:tc>
          <w:tcPr>
            <w:tcW w:w="373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F9A5D5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Bruk stikkord eller </w:t>
            </w:r>
            <w:proofErr w:type="spellStart"/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setningsstartere</w:t>
            </w:r>
            <w:proofErr w:type="spellEnd"/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.</w:t>
            </w:r>
          </w:p>
        </w:tc>
      </w:tr>
      <w:tr w:rsidR="00A61882" w:rsidRPr="00A61882" w14:paraId="71C86E86" w14:textId="77777777" w:rsidTr="00C07E68">
        <w:trPr>
          <w:cantSplit/>
        </w:trPr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77AE75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Kapasiteten er lav</w:t>
            </w:r>
          </w:p>
        </w:tc>
        <w:tc>
          <w:tcPr>
            <w:tcW w:w="292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6CA9A6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Reduser målet uten å avlyse hele planen.</w:t>
            </w:r>
          </w:p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B53BEC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i/>
                <w:iCs/>
                <w:sz w:val="20"/>
                <w:szCs w:val="20"/>
              </w:rPr>
              <w:t>Åpne filen og skriv neste steg.</w:t>
            </w:r>
          </w:p>
        </w:tc>
      </w:tr>
    </w:tbl>
    <w:p w14:paraId="314507D0" w14:textId="77777777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20" w:name="_Toc238917569"/>
      <w:r w:rsidRPr="00A61882">
        <w:rPr>
          <w:rFonts w:asciiTheme="minorHAnsi" w:hAnsiTheme="minorHAnsi"/>
          <w:b/>
          <w:color w:val="994021"/>
          <w:sz w:val="26"/>
        </w:rPr>
        <w:t>Min stopp-sjekk</w:t>
      </w:r>
      <w:bookmarkEnd w:id="20"/>
    </w:p>
    <w:p w14:paraId="4049773A" w14:textId="36FAC8E2" w:rsidR="00A61882" w:rsidRPr="00C07E68" w:rsidRDefault="00A61882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226840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E68"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C07E68"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Pr="00C07E68">
        <w:rPr>
          <w:rFonts w:asciiTheme="minorHAnsi" w:hAnsiTheme="minorHAnsi"/>
          <w:sz w:val="24"/>
          <w:szCs w:val="24"/>
          <w:lang w:val="nb-NO"/>
        </w:rPr>
        <w:t>Vet jeg hvilken oppgave jeg arbeider med?</w:t>
      </w:r>
    </w:p>
    <w:p w14:paraId="5D6FBC8B" w14:textId="348B0EB1" w:rsidR="00A61882" w:rsidRPr="00C07E68" w:rsidRDefault="00A61882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257909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E68"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="00C07E68"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r w:rsidRPr="00C07E68">
        <w:rPr>
          <w:rFonts w:asciiTheme="minorHAnsi" w:hAnsiTheme="minorHAnsi"/>
          <w:sz w:val="24"/>
          <w:szCs w:val="24"/>
          <w:lang w:val="nb-NO"/>
        </w:rPr>
        <w:t>Vet jeg hva som skal være ferdig i denne økten?</w:t>
      </w:r>
    </w:p>
    <w:p w14:paraId="22A0FD7C" w14:textId="544C264E" w:rsidR="00A61882" w:rsidRPr="00C07E68" w:rsidRDefault="00A61882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282116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E68"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Har jeg det jeg trenger foran meg?</w:t>
      </w:r>
    </w:p>
    <w:p w14:paraId="1529417C" w14:textId="75F9F843" w:rsidR="00A61882" w:rsidRPr="00C07E68" w:rsidRDefault="00A61882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2091222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E68"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Er målet lite nok for kapasiteten jeg har i dag?</w:t>
      </w:r>
    </w:p>
    <w:p w14:paraId="6AC1F7CE" w14:textId="1CF8F73B" w:rsidR="00A61882" w:rsidRPr="00C07E68" w:rsidRDefault="00A61882" w:rsidP="00C07E68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C07E68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969469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E68" w:rsidRPr="00C07E68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C07E68">
        <w:rPr>
          <w:rFonts w:asciiTheme="minorHAnsi" w:hAnsiTheme="minorHAnsi"/>
          <w:sz w:val="24"/>
          <w:szCs w:val="24"/>
          <w:lang w:val="nb-NO"/>
        </w:rPr>
        <w:t xml:space="preserve"> Trenger jeg hjelp, tilbakemelding eller en avklaring?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C07E68" w14:paraId="469C9E68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C77CC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 som gjør det vanskelig å komme videre</w:t>
            </w:r>
          </w:p>
        </w:tc>
      </w:tr>
      <w:tr w:rsidR="00A61882" w:rsidRPr="00C07E68" w14:paraId="2106E122" w14:textId="77777777" w:rsidTr="00A61882">
        <w:trPr>
          <w:cantSplit/>
          <w:trHeight w:val="1701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75D8B2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79A48384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F79F3C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Den minste handlingen jeg kan gjøre nå</w:t>
            </w:r>
          </w:p>
        </w:tc>
      </w:tr>
      <w:tr w:rsidR="00A61882" w:rsidRPr="00C07E68" w14:paraId="08FEB2A0" w14:textId="77777777" w:rsidTr="00A61882">
        <w:trPr>
          <w:cantSplit/>
          <w:trHeight w:val="1247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5668C9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521DCE62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17622B" w14:textId="77777777" w:rsidR="00A61882" w:rsidRPr="00C07E68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Dette vil jeg spørre veileder eller medstudent om</w:t>
            </w:r>
          </w:p>
        </w:tc>
      </w:tr>
      <w:tr w:rsidR="00A61882" w:rsidRPr="00C07E68" w14:paraId="36086E33" w14:textId="77777777" w:rsidTr="00A61882">
        <w:trPr>
          <w:cantSplit/>
          <w:trHeight w:val="1417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83595F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0C29BF1" w14:textId="77777777" w:rsidR="00C07E68" w:rsidRPr="00C07E68" w:rsidRDefault="00C07E68" w:rsidP="00C07E68"/>
    <w:p w14:paraId="7C786873" w14:textId="0A6E33B7" w:rsidR="00A61882" w:rsidRPr="00A61882" w:rsidRDefault="00A61882" w:rsidP="00C07E68">
      <w:pPr>
        <w:pStyle w:val="Overskrift2"/>
      </w:pPr>
      <w:bookmarkStart w:id="21" w:name="_Toc238917570"/>
      <w:r w:rsidRPr="00A61882">
        <w:t>7. Plan fram mot innlevering</w:t>
      </w:r>
      <w:bookmarkEnd w:id="21"/>
    </w:p>
    <w:p w14:paraId="324C0062" w14:textId="77777777" w:rsidR="00A61882" w:rsidRPr="00C07E68" w:rsidRDefault="00A61882" w:rsidP="00A61882">
      <w:pPr>
        <w:pStyle w:val="Lead"/>
        <w:rPr>
          <w:rFonts w:asciiTheme="minorHAnsi" w:hAnsiTheme="minorHAnsi"/>
          <w:color w:val="auto"/>
          <w:sz w:val="24"/>
          <w:szCs w:val="24"/>
          <w:lang w:val="nb-NO"/>
        </w:rPr>
      </w:pPr>
      <w:r w:rsidRPr="00C07E68">
        <w:rPr>
          <w:rFonts w:asciiTheme="minorHAnsi" w:hAnsiTheme="minorHAnsi"/>
          <w:color w:val="auto"/>
          <w:sz w:val="24"/>
          <w:szCs w:val="24"/>
          <w:lang w:val="nb-NO"/>
        </w:rPr>
        <w:t>Fordel arbeidet slik at du får tid til både skriving, bearbeiding og sluttkontroll.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50"/>
        <w:gridCol w:w="3150"/>
        <w:gridCol w:w="2450"/>
        <w:gridCol w:w="2488"/>
      </w:tblGrid>
      <w:tr w:rsidR="00A61882" w:rsidRPr="00C07E68" w14:paraId="109DC7AA" w14:textId="77777777" w:rsidTr="00A61882">
        <w:trPr>
          <w:cantSplit/>
        </w:trPr>
        <w:tc>
          <w:tcPr>
            <w:tcW w:w="9638" w:type="dxa"/>
            <w:gridSpan w:val="4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8B78C24" w14:textId="77777777" w:rsidR="00A61882" w:rsidRPr="00C07E68" w:rsidRDefault="00A61882" w:rsidP="00A61882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b/>
                <w:color w:val="E45E27"/>
                <w:sz w:val="24"/>
                <w:szCs w:val="24"/>
              </w:rPr>
              <w:t>Planlegg baklengs</w:t>
            </w:r>
          </w:p>
          <w:p w14:paraId="24880112" w14:textId="77777777" w:rsidR="00A61882" w:rsidRPr="00C07E68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07E68">
              <w:rPr>
                <w:rFonts w:asciiTheme="minorHAnsi" w:hAnsiTheme="minorHAnsi"/>
                <w:sz w:val="24"/>
                <w:szCs w:val="24"/>
              </w:rPr>
              <w:t>Start med innleveringsfristen. Sett deretter av tid til PDF-kontroll, språk og formelle krav, kilder, struktur og innhold. Legg gjerne inn litt reserve dersom dagsformen varierer.</w:t>
            </w:r>
          </w:p>
        </w:tc>
      </w:tr>
      <w:tr w:rsidR="00A61882" w:rsidRPr="00C07E68" w14:paraId="341CA3E8" w14:textId="77777777" w:rsidTr="008B649B">
        <w:trPr>
          <w:tblHeader/>
        </w:trPr>
        <w:tc>
          <w:tcPr>
            <w:tcW w:w="1550" w:type="dxa"/>
            <w:shd w:val="clear" w:color="auto" w:fill="F1A983" w:themeFill="accent2" w:themeFillTint="9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8B035CA" w14:textId="77777777" w:rsidR="00C07E68" w:rsidRPr="008B649B" w:rsidRDefault="00A61882" w:rsidP="00A61882">
            <w:pPr>
              <w:jc w:val="center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DATO/</w:t>
            </w:r>
          </w:p>
          <w:p w14:paraId="10017A1C" w14:textId="4D8EC1DE" w:rsidR="00A61882" w:rsidRPr="008B649B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PERIODE</w:t>
            </w:r>
          </w:p>
        </w:tc>
        <w:tc>
          <w:tcPr>
            <w:tcW w:w="3150" w:type="dxa"/>
            <w:shd w:val="clear" w:color="auto" w:fill="F1A983" w:themeFill="accent2" w:themeFillTint="9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3B6443D" w14:textId="77777777" w:rsidR="00A61882" w:rsidRPr="008B649B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HVA JEG SKAL ARBEIDE MED</w:t>
            </w:r>
          </w:p>
        </w:tc>
        <w:tc>
          <w:tcPr>
            <w:tcW w:w="2450" w:type="dxa"/>
            <w:shd w:val="clear" w:color="auto" w:fill="F1A983" w:themeFill="accent2" w:themeFillTint="9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2649740" w14:textId="77777777" w:rsidR="00A61882" w:rsidRPr="008B649B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KONKRET RESULTAT</w:t>
            </w:r>
          </w:p>
        </w:tc>
        <w:tc>
          <w:tcPr>
            <w:tcW w:w="2488" w:type="dxa"/>
            <w:shd w:val="clear" w:color="auto" w:fill="F1A983" w:themeFill="accent2" w:themeFillTint="9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80B49D8" w14:textId="77777777" w:rsidR="00A61882" w:rsidRPr="008B649B" w:rsidRDefault="00A61882" w:rsidP="00A61882">
            <w:pPr>
              <w:jc w:val="center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FERDIG</w:t>
            </w:r>
          </w:p>
        </w:tc>
      </w:tr>
      <w:tr w:rsidR="00A61882" w:rsidRPr="00C07E68" w14:paraId="1244A1DC" w14:textId="77777777" w:rsidTr="00A61882">
        <w:trPr>
          <w:cantSplit/>
          <w:trHeight w:val="765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C8DD36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DB49F8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B17168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58731B" w14:textId="75B0C64A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694E7A0C" w14:textId="77777777" w:rsidTr="00A61882">
        <w:trPr>
          <w:cantSplit/>
          <w:trHeight w:val="765"/>
        </w:trPr>
        <w:tc>
          <w:tcPr>
            <w:tcW w:w="15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024099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518F4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4B2DB9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25C6F4" w14:textId="19B3F654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78DFC141" w14:textId="77777777" w:rsidTr="00A61882">
        <w:trPr>
          <w:cantSplit/>
          <w:trHeight w:val="765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ACFE6C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A92377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C268D9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3D046F" w14:textId="27FDA84B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158E4834" w14:textId="77777777" w:rsidTr="00A61882">
        <w:trPr>
          <w:cantSplit/>
          <w:trHeight w:val="765"/>
        </w:trPr>
        <w:tc>
          <w:tcPr>
            <w:tcW w:w="15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05DDE3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1E304B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2F9D7E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B9A225" w14:textId="492E0C6E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33A00B60" w14:textId="77777777" w:rsidTr="00A61882">
        <w:trPr>
          <w:cantSplit/>
          <w:trHeight w:val="765"/>
        </w:trPr>
        <w:tc>
          <w:tcPr>
            <w:tcW w:w="1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749DD4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D78491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056B25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EC3452" w14:textId="069FA0DF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C07E68" w14:paraId="62845260" w14:textId="77777777" w:rsidTr="00A61882">
        <w:trPr>
          <w:cantSplit/>
          <w:trHeight w:val="765"/>
        </w:trPr>
        <w:tc>
          <w:tcPr>
            <w:tcW w:w="15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136B2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FC15D1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DDD3E2" w14:textId="77777777" w:rsidR="00A61882" w:rsidRPr="00C07E68" w:rsidRDefault="00A61882" w:rsidP="00A6188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88" w:type="dxa"/>
            <w:shd w:val="clear" w:color="auto" w:fill="F4F4F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166097" w14:textId="34EB3460" w:rsidR="00A61882" w:rsidRPr="00C07E68" w:rsidRDefault="00A61882" w:rsidP="00A6188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F1C9D51" w14:textId="77777777" w:rsidR="00BD05DA" w:rsidRPr="00BD05DA" w:rsidRDefault="00BD05DA" w:rsidP="00BD05DA"/>
    <w:p w14:paraId="09591EB2" w14:textId="41C008C1" w:rsidR="00A61882" w:rsidRPr="00A61882" w:rsidRDefault="00A61882" w:rsidP="00A61882">
      <w:pPr>
        <w:pStyle w:val="Overskrift2"/>
        <w:rPr>
          <w:rFonts w:asciiTheme="minorHAnsi" w:hAnsiTheme="minorHAnsi"/>
        </w:rPr>
      </w:pPr>
      <w:bookmarkStart w:id="22" w:name="_Toc238917571"/>
      <w:r w:rsidRPr="00A61882">
        <w:rPr>
          <w:rFonts w:asciiTheme="minorHAnsi" w:hAnsiTheme="minorHAnsi"/>
          <w:b/>
          <w:color w:val="994021"/>
          <w:sz w:val="26"/>
        </w:rPr>
        <w:t>Siste kontroll før innlevering</w:t>
      </w:r>
      <w:bookmarkEnd w:id="22"/>
    </w:p>
    <w:p w14:paraId="3AFB42C5" w14:textId="1637C13F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633301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besvart alle oppgavene og delspørsmålene.</w:t>
      </w:r>
    </w:p>
    <w:p w14:paraId="543D4A92" w14:textId="23813805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594542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kontrollert at teksten er innenfor oppgitt ordantall.</w:t>
      </w:r>
    </w:p>
    <w:p w14:paraId="4E62960F" w14:textId="6165BA45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200546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kontrollert kilder og referanseliste.</w:t>
      </w:r>
    </w:p>
    <w:p w14:paraId="3723A12E" w14:textId="7FB0A9EE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69766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brukt tydelige overskrifter og riktig oppgavenummer.</w:t>
      </w:r>
    </w:p>
    <w:p w14:paraId="6CEB327B" w14:textId="5DD9E8FA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97750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lagret med riktig filnavn og i riktig filformat.</w:t>
      </w:r>
    </w:p>
    <w:p w14:paraId="15FC918C" w14:textId="58163120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39810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åpnet PDF-filen og kontrollert alle sidene.</w:t>
      </w:r>
    </w:p>
    <w:p w14:paraId="15685AE3" w14:textId="7084D830" w:rsidR="00A61882" w:rsidRPr="008B649B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2000648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vet hvor og hvordan filen skal leveres.</w:t>
      </w:r>
    </w:p>
    <w:p w14:paraId="5F7384B0" w14:textId="3ABAE1A6" w:rsidR="00A61882" w:rsidRDefault="00A61882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  <w:r w:rsidRPr="008B649B">
        <w:rPr>
          <w:rFonts w:asciiTheme="minorHAnsi" w:hAnsiTheme="minorHAnsi"/>
          <w:sz w:val="24"/>
          <w:szCs w:val="24"/>
          <w:lang w:val="nb-NO"/>
        </w:rPr>
        <w:t xml:space="preserve"> </w:t>
      </w:r>
      <w:sdt>
        <w:sdtPr>
          <w:rPr>
            <w:rFonts w:asciiTheme="minorHAnsi" w:hAnsiTheme="minorHAnsi"/>
            <w:sz w:val="24"/>
            <w:szCs w:val="24"/>
            <w:lang w:val="nb-NO"/>
          </w:rPr>
          <w:id w:val="-1064407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49B">
            <w:rPr>
              <w:rFonts w:ascii="MS Gothic" w:eastAsia="MS Gothic" w:hAnsi="MS Gothic" w:hint="eastAsia"/>
              <w:sz w:val="24"/>
              <w:szCs w:val="24"/>
              <w:lang w:val="nb-NO"/>
            </w:rPr>
            <w:t>☐</w:t>
          </w:r>
        </w:sdtContent>
      </w:sdt>
      <w:r w:rsidRPr="008B649B">
        <w:rPr>
          <w:rFonts w:asciiTheme="minorHAnsi" w:hAnsiTheme="minorHAnsi"/>
          <w:sz w:val="24"/>
          <w:szCs w:val="24"/>
          <w:lang w:val="nb-NO"/>
        </w:rPr>
        <w:t xml:space="preserve"> Jeg har levert innen fristen og kontrollert leveringsbekreftelsen.</w:t>
      </w:r>
    </w:p>
    <w:p w14:paraId="061ACE08" w14:textId="77777777" w:rsidR="008B649B" w:rsidRPr="008B649B" w:rsidRDefault="008B649B" w:rsidP="008B649B">
      <w:pPr>
        <w:pStyle w:val="Checklist"/>
        <w:ind w:left="0"/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8B649B" w14:paraId="04AA5311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B6460D" w14:textId="77777777" w:rsidR="00A61882" w:rsidRPr="008B649B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Det jeg må gjøre før jeg kan levere</w:t>
            </w:r>
          </w:p>
        </w:tc>
      </w:tr>
      <w:tr w:rsidR="00A61882" w:rsidRPr="008B649B" w14:paraId="0A1FD9EE" w14:textId="77777777" w:rsidTr="00A61882">
        <w:trPr>
          <w:cantSplit/>
          <w:trHeight w:val="1701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416DD9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61882" w:rsidRPr="008B649B" w14:paraId="04E9C855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F82681" w14:textId="77777777" w:rsidR="00A61882" w:rsidRPr="008B649B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Hvis jeg får ekstra tid, prioriterer jeg</w:t>
            </w:r>
          </w:p>
        </w:tc>
      </w:tr>
      <w:tr w:rsidR="00A61882" w:rsidRPr="008B649B" w14:paraId="6525CF9F" w14:textId="77777777" w:rsidTr="00A61882">
        <w:trPr>
          <w:cantSplit/>
          <w:trHeight w:val="1304"/>
        </w:trPr>
        <w:tc>
          <w:tcPr>
            <w:tcW w:w="963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B71177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69AE9B4" w14:textId="77777777" w:rsidR="00A61882" w:rsidRPr="00A61882" w:rsidRDefault="00A61882" w:rsidP="00A61882">
      <w:pPr>
        <w:rPr>
          <w:rFonts w:asciiTheme="minorHAnsi" w:hAnsiTheme="minorHAnsi"/>
        </w:rPr>
      </w:pPr>
      <w:r w:rsidRPr="00A61882">
        <w:rPr>
          <w:rFonts w:asciiTheme="minorHAnsi" w:hAnsiTheme="minorHAnsi"/>
        </w:rPr>
        <w:br w:type="page"/>
      </w:r>
    </w:p>
    <w:p w14:paraId="300485F1" w14:textId="77777777" w:rsidR="00A61882" w:rsidRPr="00A61882" w:rsidRDefault="00A61882" w:rsidP="008B649B">
      <w:pPr>
        <w:pStyle w:val="Overskrift2"/>
      </w:pPr>
      <w:bookmarkStart w:id="23" w:name="_Toc238917572"/>
      <w:r w:rsidRPr="00A61882">
        <w:t>Min neste arbeidsøkt – kortversjon</w:t>
      </w:r>
      <w:bookmarkEnd w:id="23"/>
    </w:p>
    <w:p w14:paraId="38934997" w14:textId="77777777" w:rsidR="00A61882" w:rsidRPr="00A61882" w:rsidRDefault="00A61882" w:rsidP="00A61882">
      <w:pPr>
        <w:pStyle w:val="Lead"/>
        <w:rPr>
          <w:rFonts w:asciiTheme="minorHAnsi" w:hAnsiTheme="minorHAnsi"/>
          <w:lang w:val="nb-NO"/>
        </w:rPr>
      </w:pPr>
      <w:r w:rsidRPr="008B649B">
        <w:rPr>
          <w:rFonts w:asciiTheme="minorHAnsi" w:hAnsiTheme="minorHAnsi"/>
          <w:color w:val="auto"/>
          <w:sz w:val="24"/>
          <w:szCs w:val="24"/>
          <w:lang w:val="nb-NO"/>
        </w:rPr>
        <w:t>Bruk denne siden når du trenger en rask og enkel oppstart.</w:t>
      </w:r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00"/>
        <w:gridCol w:w="6638"/>
      </w:tblGrid>
      <w:tr w:rsidR="00A61882" w:rsidRPr="00A61882" w14:paraId="10CCC8CD" w14:textId="77777777" w:rsidTr="00A61882">
        <w:trPr>
          <w:cantSplit/>
          <w:trHeight w:val="59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7AF3EF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arbeider med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8ECD5A4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B649B">
              <w:rPr>
                <w:rFonts w:asciiTheme="minorHAnsi" w:hAnsiTheme="minorHAnsi"/>
                <w:i/>
                <w:color w:val="777777"/>
                <w:sz w:val="20"/>
                <w:szCs w:val="20"/>
              </w:rPr>
              <w:t>Oppgave eller arbeidsdel.</w:t>
            </w:r>
          </w:p>
        </w:tc>
      </w:tr>
      <w:tr w:rsidR="00A61882" w:rsidRPr="00A61882" w14:paraId="5A465C7B" w14:textId="77777777" w:rsidTr="00A61882">
        <w:trPr>
          <w:cantSplit/>
          <w:trHeight w:val="59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B401A3F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Målet for økten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3B9817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B649B">
              <w:rPr>
                <w:rFonts w:asciiTheme="minorHAnsi" w:hAnsiTheme="minorHAnsi"/>
                <w:i/>
                <w:color w:val="777777"/>
                <w:sz w:val="20"/>
                <w:szCs w:val="20"/>
              </w:rPr>
              <w:t>Ett synlig resultat.</w:t>
            </w:r>
          </w:p>
        </w:tc>
      </w:tr>
      <w:tr w:rsidR="00A61882" w:rsidRPr="00A61882" w14:paraId="2A0CD51D" w14:textId="77777777" w:rsidTr="00A61882">
        <w:trPr>
          <w:cantSplit/>
          <w:trHeight w:val="59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856C861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Tidsramme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4520815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B649B">
              <w:rPr>
                <w:rFonts w:asciiTheme="minorHAnsi" w:hAnsiTheme="minorHAnsi"/>
                <w:i/>
                <w:color w:val="777777"/>
                <w:sz w:val="20"/>
                <w:szCs w:val="20"/>
              </w:rPr>
              <w:t>_____ minutter</w:t>
            </w:r>
          </w:p>
        </w:tc>
      </w:tr>
      <w:tr w:rsidR="00A61882" w:rsidRPr="00A61882" w14:paraId="7D22BF43" w14:textId="77777777" w:rsidTr="00A61882">
        <w:trPr>
          <w:cantSplit/>
          <w:trHeight w:val="59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95877F3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Jeg starter med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1FE8AE1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B649B">
              <w:rPr>
                <w:rFonts w:asciiTheme="minorHAnsi" w:hAnsiTheme="minorHAnsi"/>
                <w:i/>
                <w:color w:val="777777"/>
                <w:sz w:val="20"/>
                <w:szCs w:val="20"/>
              </w:rPr>
              <w:t>Den aller første handlingen.</w:t>
            </w:r>
          </w:p>
        </w:tc>
      </w:tr>
      <w:tr w:rsidR="00A61882" w:rsidRPr="00A61882" w14:paraId="59A8FCDD" w14:textId="77777777" w:rsidTr="00A61882">
        <w:trPr>
          <w:cantSplit/>
          <w:trHeight w:val="595"/>
        </w:trPr>
        <w:tc>
          <w:tcPr>
            <w:tcW w:w="3000" w:type="dxa"/>
            <w:shd w:val="clear" w:color="auto" w:fill="F4F4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9107243" w14:textId="77777777" w:rsidR="00A61882" w:rsidRPr="008B649B" w:rsidRDefault="00A61882" w:rsidP="00A61882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Når økten er ferdig</w:t>
            </w:r>
          </w:p>
        </w:tc>
        <w:tc>
          <w:tcPr>
            <w:tcW w:w="663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6FC572C" w14:textId="689EC766" w:rsidR="00A61882" w:rsidRPr="008B649B" w:rsidRDefault="00A61882" w:rsidP="00A6188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B649B">
              <w:rPr>
                <w:rFonts w:asciiTheme="minorHAnsi" w:hAnsiTheme="minorHAnsi"/>
                <w:i/>
                <w:color w:val="777777"/>
                <w:sz w:val="20"/>
                <w:szCs w:val="20"/>
              </w:rPr>
              <w:t xml:space="preserve"> Pause     Avslutte     Ny økt</w:t>
            </w:r>
          </w:p>
        </w:tc>
      </w:tr>
      <w:tr w:rsidR="00A61882" w:rsidRPr="00A61882" w14:paraId="79DE4AD4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F987DF" w14:textId="77777777" w:rsidR="00A61882" w:rsidRPr="008B649B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994021"/>
                <w:sz w:val="24"/>
                <w:szCs w:val="24"/>
              </w:rPr>
              <w:t>Arbeidsnotater</w:t>
            </w:r>
          </w:p>
        </w:tc>
      </w:tr>
      <w:tr w:rsidR="00A61882" w:rsidRPr="00A61882" w14:paraId="1F8D7A71" w14:textId="77777777" w:rsidTr="00A61882">
        <w:trPr>
          <w:cantSplit/>
          <w:trHeight w:val="3969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E99888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</w:p>
        </w:tc>
      </w:tr>
      <w:tr w:rsidR="00A61882" w:rsidRPr="00A61882" w14:paraId="1B6241D8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9EFD25" w14:textId="77777777" w:rsidR="00A61882" w:rsidRPr="008B649B" w:rsidRDefault="00A61882" w:rsidP="00A61882">
            <w:pPr>
              <w:keepNext/>
              <w:spacing w:after="0"/>
              <w:rPr>
                <w:rFonts w:asciiTheme="minorHAnsi" w:hAnsiTheme="minorHAnsi"/>
                <w:sz w:val="24"/>
                <w:szCs w:val="28"/>
              </w:rPr>
            </w:pPr>
            <w:r w:rsidRPr="008B649B">
              <w:rPr>
                <w:rFonts w:asciiTheme="minorHAnsi" w:hAnsiTheme="minorHAnsi"/>
                <w:b/>
                <w:color w:val="994021"/>
                <w:sz w:val="24"/>
                <w:szCs w:val="28"/>
              </w:rPr>
              <w:t>Dette fikk jeg gjort</w:t>
            </w:r>
          </w:p>
        </w:tc>
      </w:tr>
      <w:tr w:rsidR="00A61882" w:rsidRPr="00A61882" w14:paraId="37DE818E" w14:textId="77777777" w:rsidTr="00A61882">
        <w:trPr>
          <w:cantSplit/>
          <w:trHeight w:val="1134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84C74C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</w:p>
        </w:tc>
      </w:tr>
      <w:tr w:rsidR="00A61882" w:rsidRPr="00A61882" w14:paraId="69C98839" w14:textId="77777777" w:rsidTr="00A61882">
        <w:trPr>
          <w:cantSplit/>
        </w:trPr>
        <w:tc>
          <w:tcPr>
            <w:tcW w:w="9638" w:type="dxa"/>
            <w:gridSpan w:val="2"/>
            <w:shd w:val="clear" w:color="auto" w:fill="FCE8D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1D0158" w14:textId="77777777" w:rsidR="00A61882" w:rsidRPr="00A61882" w:rsidRDefault="00A61882" w:rsidP="00A61882">
            <w:pPr>
              <w:keepNext/>
              <w:spacing w:after="0"/>
              <w:rPr>
                <w:rFonts w:asciiTheme="minorHAnsi" w:hAnsiTheme="minorHAnsi"/>
              </w:rPr>
            </w:pPr>
            <w:r w:rsidRPr="008B649B">
              <w:rPr>
                <w:rFonts w:asciiTheme="minorHAnsi" w:hAnsiTheme="minorHAnsi"/>
                <w:b/>
                <w:color w:val="994021"/>
                <w:sz w:val="24"/>
                <w:szCs w:val="28"/>
              </w:rPr>
              <w:t>Neste konkrete steg</w:t>
            </w:r>
          </w:p>
        </w:tc>
      </w:tr>
      <w:tr w:rsidR="00A61882" w:rsidRPr="00A61882" w14:paraId="73FD7381" w14:textId="77777777" w:rsidTr="00A61882">
        <w:trPr>
          <w:cantSplit/>
          <w:trHeight w:val="1134"/>
        </w:trPr>
        <w:tc>
          <w:tcPr>
            <w:tcW w:w="9638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7BEB44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</w:p>
        </w:tc>
      </w:tr>
      <w:tr w:rsidR="00A61882" w:rsidRPr="00A61882" w14:paraId="4CCE6E27" w14:textId="77777777" w:rsidTr="00A61882">
        <w:trPr>
          <w:cantSplit/>
        </w:trPr>
        <w:tc>
          <w:tcPr>
            <w:tcW w:w="9638" w:type="dxa"/>
            <w:gridSpan w:val="2"/>
            <w:shd w:val="clear" w:color="auto" w:fill="F4F4F4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D4519F7" w14:textId="77777777" w:rsidR="00A61882" w:rsidRPr="008B649B" w:rsidRDefault="00A61882" w:rsidP="00A61882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8B649B">
              <w:rPr>
                <w:rFonts w:asciiTheme="minorHAnsi" w:hAnsiTheme="minorHAnsi"/>
                <w:b/>
                <w:color w:val="6E273D"/>
                <w:sz w:val="24"/>
                <w:szCs w:val="24"/>
              </w:rPr>
              <w:t>Avslutt med retning</w:t>
            </w:r>
          </w:p>
          <w:p w14:paraId="3F020D8B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  <w:r w:rsidRPr="008B649B">
              <w:rPr>
                <w:rFonts w:asciiTheme="minorHAnsi" w:hAnsiTheme="minorHAnsi"/>
                <w:sz w:val="24"/>
                <w:szCs w:val="28"/>
              </w:rPr>
              <w:t>Du trenger ikke bli ferdig med hele oppgaven. Det er nok at du vet hva du gjorde, og hva du skal gjøre neste gang.</w:t>
            </w:r>
          </w:p>
        </w:tc>
      </w:tr>
    </w:tbl>
    <w:p w14:paraId="19D111BB" w14:textId="77777777" w:rsidR="008B649B" w:rsidRDefault="008B649B" w:rsidP="008B649B">
      <w:pPr>
        <w:rPr>
          <w:rFonts w:asciiTheme="minorHAnsi" w:hAnsiTheme="minorHAnsi"/>
        </w:rPr>
      </w:pPr>
    </w:p>
    <w:p w14:paraId="005FD174" w14:textId="1B8D610E" w:rsidR="00A61882" w:rsidRPr="008B649B" w:rsidRDefault="00A61882" w:rsidP="008B649B">
      <w:pPr>
        <w:pStyle w:val="Overskrift5"/>
        <w:rPr>
          <w:rFonts w:asciiTheme="minorHAnsi" w:hAnsiTheme="minorHAnsi"/>
          <w:color w:val="BF4E14" w:themeColor="accent2" w:themeShade="BF"/>
        </w:rPr>
      </w:pPr>
      <w:r w:rsidRPr="008B649B">
        <w:rPr>
          <w:color w:val="BF4E14" w:themeColor="accent2" w:themeShade="BF"/>
        </w:rPr>
        <w:t>Faglig grunnlag og videre støtte</w:t>
      </w:r>
    </w:p>
    <w:p w14:paraId="76F2F2BB" w14:textId="77777777" w:rsidR="00A61882" w:rsidRPr="008B649B" w:rsidRDefault="00A61882" w:rsidP="00A61882">
      <w:pPr>
        <w:rPr>
          <w:rFonts w:asciiTheme="minorHAnsi" w:hAnsiTheme="minorHAnsi"/>
          <w:sz w:val="24"/>
          <w:szCs w:val="24"/>
        </w:rPr>
      </w:pPr>
      <w:r w:rsidRPr="008B649B">
        <w:rPr>
          <w:rFonts w:asciiTheme="minorHAnsi" w:hAnsiTheme="minorHAnsi"/>
          <w:sz w:val="24"/>
          <w:szCs w:val="24"/>
        </w:rPr>
        <w:t xml:space="preserve">Arbeidsheftet bygger på prinsipper om tydelige mål, planlegging, oppdeling av oppgaver, </w:t>
      </w:r>
      <w:proofErr w:type="spellStart"/>
      <w:r w:rsidRPr="008B649B">
        <w:rPr>
          <w:rFonts w:asciiTheme="minorHAnsi" w:hAnsiTheme="minorHAnsi"/>
          <w:sz w:val="24"/>
          <w:szCs w:val="24"/>
        </w:rPr>
        <w:t>egenmonitorering</w:t>
      </w:r>
      <w:proofErr w:type="spellEnd"/>
      <w:r w:rsidRPr="008B649B">
        <w:rPr>
          <w:rFonts w:asciiTheme="minorHAnsi" w:hAnsiTheme="minorHAnsi"/>
          <w:sz w:val="24"/>
          <w:szCs w:val="24"/>
        </w:rPr>
        <w:t xml:space="preserve"> og målrettet bruk av læringsressurser. Slike støttestrukturer er særlig relevante når arbeidsminne, oppmerksomhet eller kapasitet varierer.</w:t>
      </w:r>
    </w:p>
    <w:p w14:paraId="6156D47D" w14:textId="77777777" w:rsidR="00A61882" w:rsidRPr="008B649B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hyperlink r:id="rId11"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CAST: Universal Design for Learning –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Strategy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Development</w:t>
        </w:r>
      </w:hyperlink>
    </w:p>
    <w:p w14:paraId="5B229E7E" w14:textId="77777777" w:rsidR="00A61882" w:rsidRPr="008B649B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hyperlink r:id="rId12"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CAST: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Enhance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Capacity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for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Monitoring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Progress</w:t>
        </w:r>
      </w:hyperlink>
    </w:p>
    <w:p w14:paraId="5A2734DE" w14:textId="77777777" w:rsidR="00A61882" w:rsidRPr="008B649B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hyperlink r:id="rId13"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NTNU: Notater – oppgaveskriving</w:t>
        </w:r>
      </w:hyperlink>
    </w:p>
    <w:p w14:paraId="2D241479" w14:textId="77777777" w:rsidR="00A61882" w:rsidRPr="008B649B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hyperlink r:id="rId14"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The Learning Scientists: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Spaced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Practice</w:t>
        </w:r>
        <w:proofErr w:type="spellEnd"/>
      </w:hyperlink>
    </w:p>
    <w:p w14:paraId="5C32280B" w14:textId="77777777" w:rsidR="00A61882" w:rsidRPr="008B649B" w:rsidRDefault="00A61882" w:rsidP="00A61882">
      <w:pPr>
        <w:pStyle w:val="BulletCustom"/>
        <w:numPr>
          <w:ilvl w:val="0"/>
          <w:numId w:val="2"/>
        </w:numPr>
        <w:rPr>
          <w:rFonts w:asciiTheme="minorHAnsi" w:hAnsiTheme="minorHAnsi"/>
          <w:sz w:val="24"/>
          <w:szCs w:val="24"/>
          <w:lang w:val="nb-NO"/>
        </w:rPr>
      </w:pPr>
      <w:hyperlink r:id="rId15"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The Learning Scientists: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Retrieval</w:t>
        </w:r>
        <w:proofErr w:type="spellEnd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 xml:space="preserve"> </w:t>
        </w:r>
        <w:proofErr w:type="spellStart"/>
        <w:r w:rsidRPr="008B649B">
          <w:rPr>
            <w:rFonts w:asciiTheme="minorHAnsi" w:hAnsiTheme="minorHAnsi"/>
            <w:color w:val="994021"/>
            <w:sz w:val="24"/>
            <w:szCs w:val="24"/>
            <w:u w:val="single"/>
            <w:lang w:val="nb-NO"/>
          </w:rPr>
          <w:t>Practice</w:t>
        </w:r>
        <w:proofErr w:type="spellEnd"/>
      </w:hyperlink>
    </w:p>
    <w:tbl>
      <w:tblPr>
        <w:tblStyle w:val="Tabellrutenett"/>
        <w:tblW w:w="963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A61882" w:rsidRPr="00A61882" w14:paraId="74A48A4E" w14:textId="77777777" w:rsidTr="00A61882">
        <w:trPr>
          <w:cantSplit/>
        </w:trPr>
        <w:tc>
          <w:tcPr>
            <w:tcW w:w="9638" w:type="dxa"/>
            <w:shd w:val="clear" w:color="auto" w:fill="FCE8DE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B370FC8" w14:textId="77777777" w:rsidR="00A61882" w:rsidRPr="008B649B" w:rsidRDefault="00A61882" w:rsidP="00A61882">
            <w:pPr>
              <w:spacing w:after="60"/>
              <w:rPr>
                <w:rFonts w:asciiTheme="minorHAnsi" w:hAnsiTheme="minorHAnsi"/>
                <w:sz w:val="28"/>
                <w:szCs w:val="28"/>
              </w:rPr>
            </w:pPr>
            <w:r w:rsidRPr="008B649B">
              <w:rPr>
                <w:rFonts w:asciiTheme="minorHAnsi" w:hAnsiTheme="minorHAnsi"/>
                <w:b/>
                <w:color w:val="E45E27"/>
                <w:sz w:val="28"/>
                <w:szCs w:val="28"/>
              </w:rPr>
              <w:t>Viktig avgrensning</w:t>
            </w:r>
          </w:p>
          <w:p w14:paraId="5A6520B4" w14:textId="77777777" w:rsidR="00A61882" w:rsidRPr="00A61882" w:rsidRDefault="00A61882" w:rsidP="00A61882">
            <w:pPr>
              <w:spacing w:after="0"/>
              <w:rPr>
                <w:rFonts w:asciiTheme="minorHAnsi" w:hAnsiTheme="minorHAnsi"/>
              </w:rPr>
            </w:pPr>
            <w:r w:rsidRPr="008B649B">
              <w:rPr>
                <w:rFonts w:asciiTheme="minorHAnsi" w:hAnsiTheme="minorHAnsi"/>
                <w:sz w:val="24"/>
                <w:szCs w:val="28"/>
              </w:rPr>
              <w:t xml:space="preserve">Arbeidsheftet er et </w:t>
            </w:r>
            <w:proofErr w:type="spellStart"/>
            <w:r w:rsidRPr="008B649B">
              <w:rPr>
                <w:rFonts w:asciiTheme="minorHAnsi" w:hAnsiTheme="minorHAnsi"/>
                <w:sz w:val="24"/>
                <w:szCs w:val="28"/>
              </w:rPr>
              <w:t>studiestøttende</w:t>
            </w:r>
            <w:proofErr w:type="spellEnd"/>
            <w:r w:rsidRPr="008B649B">
              <w:rPr>
                <w:rFonts w:asciiTheme="minorHAnsi" w:hAnsiTheme="minorHAnsi"/>
                <w:sz w:val="24"/>
                <w:szCs w:val="28"/>
              </w:rPr>
              <w:t xml:space="preserve"> verktøy. Informasjon om oppgaver, ordantall, kildekrav, bruk av KI, filformat og innlevering må alltid kontrolleres mot gjeldende eksamensinformasjon for EK001T.</w:t>
            </w:r>
          </w:p>
        </w:tc>
      </w:tr>
    </w:tbl>
    <w:p w14:paraId="675AC845" w14:textId="77777777" w:rsidR="00A61882" w:rsidRPr="00A61882" w:rsidRDefault="00A61882" w:rsidP="00A61882">
      <w:pPr>
        <w:rPr>
          <w:rFonts w:asciiTheme="minorHAnsi" w:hAnsiTheme="minorHAnsi"/>
        </w:rPr>
      </w:pPr>
    </w:p>
    <w:p w14:paraId="72C6625A" w14:textId="77777777" w:rsidR="00B67756" w:rsidRPr="00A61882" w:rsidRDefault="00B67756" w:rsidP="00A61882">
      <w:pPr>
        <w:rPr>
          <w:rFonts w:asciiTheme="minorHAnsi" w:hAnsiTheme="minorHAnsi"/>
        </w:rPr>
      </w:pPr>
    </w:p>
    <w:p w14:paraId="3FB819BF" w14:textId="77777777" w:rsidR="00D677B6" w:rsidRPr="00A61882" w:rsidRDefault="00D677B6" w:rsidP="00A61882">
      <w:pPr>
        <w:tabs>
          <w:tab w:val="left" w:pos="5103"/>
        </w:tabs>
        <w:rPr>
          <w:rFonts w:asciiTheme="minorHAnsi" w:hAnsiTheme="minorHAnsi"/>
        </w:rPr>
      </w:pPr>
    </w:p>
    <w:p w14:paraId="14C08264" w14:textId="77777777" w:rsidR="00CF2C7D" w:rsidRPr="00A61882" w:rsidRDefault="00CF2C7D" w:rsidP="00A61882">
      <w:pPr>
        <w:pStyle w:val="Topptekst"/>
        <w:rPr>
          <w:rFonts w:asciiTheme="minorHAnsi" w:hAnsiTheme="minorHAnsi"/>
        </w:rPr>
      </w:pPr>
    </w:p>
    <w:p w14:paraId="3856ED2D" w14:textId="77777777" w:rsidR="002108A8" w:rsidRPr="00A61882" w:rsidRDefault="002108A8" w:rsidP="00A61882">
      <w:pPr>
        <w:pStyle w:val="Topptekst"/>
        <w:rPr>
          <w:rFonts w:asciiTheme="minorHAnsi" w:hAnsiTheme="minorHAnsi"/>
          <w:sz w:val="20"/>
          <w:szCs w:val="20"/>
        </w:rPr>
      </w:pPr>
    </w:p>
    <w:p w14:paraId="79D5AFAF" w14:textId="77777777" w:rsidR="002108A8" w:rsidRPr="00A61882" w:rsidRDefault="002108A8" w:rsidP="00A61882">
      <w:pPr>
        <w:pStyle w:val="Topptekst"/>
        <w:rPr>
          <w:rFonts w:asciiTheme="minorHAnsi" w:hAnsiTheme="minorHAnsi"/>
          <w:sz w:val="20"/>
          <w:szCs w:val="20"/>
        </w:rPr>
      </w:pPr>
    </w:p>
    <w:p w14:paraId="15C1D2B3" w14:textId="77777777" w:rsidR="002108A8" w:rsidRPr="00A61882" w:rsidRDefault="002108A8" w:rsidP="00A61882">
      <w:pPr>
        <w:pStyle w:val="Topptekst"/>
        <w:rPr>
          <w:rFonts w:asciiTheme="minorHAnsi" w:hAnsiTheme="minorHAnsi"/>
          <w:sz w:val="20"/>
          <w:szCs w:val="20"/>
        </w:rPr>
      </w:pPr>
    </w:p>
    <w:p w14:paraId="47BCD5E6" w14:textId="77777777" w:rsidR="002108A8" w:rsidRPr="00A61882" w:rsidRDefault="00AD1C4D" w:rsidP="00A61882">
      <w:pPr>
        <w:pStyle w:val="Topptekst"/>
        <w:rPr>
          <w:rFonts w:asciiTheme="minorHAnsi" w:hAnsiTheme="minorHAnsi"/>
        </w:rPr>
      </w:pPr>
      <w:r w:rsidRPr="00A61882">
        <w:rPr>
          <w:rFonts w:asciiTheme="minorHAnsi" w:hAnsiTheme="minorHAnsi"/>
          <w:sz w:val="20"/>
          <w:szCs w:val="20"/>
        </w:rPr>
        <w:br/>
      </w:r>
    </w:p>
    <w:sectPr w:rsidR="002108A8" w:rsidRPr="00A61882" w:rsidSect="00B02A3C">
      <w:headerReference w:type="default" r:id="rId16"/>
      <w:footerReference w:type="default" r:id="rId17"/>
      <w:pgSz w:w="11906" w:h="16838" w:code="9"/>
      <w:pgMar w:top="1417" w:right="1417" w:bottom="113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D5732" w14:textId="77777777" w:rsidR="00CB6E1D" w:rsidRPr="00A61882" w:rsidRDefault="00CB6E1D" w:rsidP="00B97A13">
      <w:pPr>
        <w:spacing w:after="0" w:line="240" w:lineRule="auto"/>
      </w:pPr>
      <w:r w:rsidRPr="00A61882">
        <w:separator/>
      </w:r>
    </w:p>
  </w:endnote>
  <w:endnote w:type="continuationSeparator" w:id="0">
    <w:p w14:paraId="5941F797" w14:textId="77777777" w:rsidR="00CB6E1D" w:rsidRPr="00A61882" w:rsidRDefault="00CB6E1D" w:rsidP="00B97A13">
      <w:pPr>
        <w:spacing w:after="0" w:line="240" w:lineRule="auto"/>
      </w:pPr>
      <w:r w:rsidRPr="00A618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serra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3844364"/>
      <w:docPartObj>
        <w:docPartGallery w:val="Page Numbers (Bottom of Page)"/>
        <w:docPartUnique/>
      </w:docPartObj>
    </w:sdtPr>
    <w:sdtContent>
      <w:p w14:paraId="4FA46F73" w14:textId="0821C13C" w:rsidR="00BD05DA" w:rsidRDefault="00BD05DA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CDEB91" w14:textId="77777777" w:rsidR="00DE6F3A" w:rsidRPr="00A61882" w:rsidRDefault="00DE6F3A" w:rsidP="00B511A4">
    <w:pPr>
      <w:pStyle w:val="Bunntekst"/>
      <w:tabs>
        <w:tab w:val="left" w:pos="3119"/>
      </w:tabs>
      <w:rPr>
        <w:rFonts w:ascii="Monserrat" w:hAnsi="Mon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1DB21" w14:textId="77777777" w:rsidR="00CB6E1D" w:rsidRPr="00A61882" w:rsidRDefault="00CB6E1D" w:rsidP="00B97A13">
      <w:pPr>
        <w:spacing w:after="0" w:line="240" w:lineRule="auto"/>
      </w:pPr>
      <w:r w:rsidRPr="00A61882">
        <w:separator/>
      </w:r>
    </w:p>
  </w:footnote>
  <w:footnote w:type="continuationSeparator" w:id="0">
    <w:p w14:paraId="7A077847" w14:textId="77777777" w:rsidR="00CB6E1D" w:rsidRPr="00A61882" w:rsidRDefault="00CB6E1D" w:rsidP="00B97A13">
      <w:pPr>
        <w:spacing w:after="0" w:line="240" w:lineRule="auto"/>
      </w:pPr>
      <w:r w:rsidRPr="00A618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9F9EE" w14:textId="77777777" w:rsidR="00B97A13" w:rsidRPr="00A61882" w:rsidRDefault="008452F3">
    <w:pPr>
      <w:pStyle w:val="Topptekst"/>
    </w:pPr>
    <w:r w:rsidRPr="00A61882">
      <w:drawing>
        <wp:anchor distT="0" distB="0" distL="114300" distR="114300" simplePos="0" relativeHeight="251660288" behindDoc="1" locked="0" layoutInCell="1" allowOverlap="1" wp14:anchorId="59577D67" wp14:editId="17A8929C">
          <wp:simplePos x="0" y="0"/>
          <wp:positionH relativeFrom="column">
            <wp:posOffset>-557529</wp:posOffset>
          </wp:positionH>
          <wp:positionV relativeFrom="topMargin">
            <wp:posOffset>349251</wp:posOffset>
          </wp:positionV>
          <wp:extent cx="1339850" cy="366818"/>
          <wp:effectExtent l="0" t="0" r="0" b="0"/>
          <wp:wrapNone/>
          <wp:docPr id="109606986" name="Bilde 2" descr="Et bilde som inneholder design&#10;&#10;Automatisk generert beskrivelse med middels konfid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540765" name="Bilde 2" descr="Et bilde som inneholder design&#10;&#10;Automatisk generert beskrivelse med middels konfide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76" cy="371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08A8" w:rsidRPr="00A61882">
      <w:drawing>
        <wp:anchor distT="0" distB="0" distL="114300" distR="114300" simplePos="0" relativeHeight="251659264" behindDoc="1" locked="0" layoutInCell="1" allowOverlap="1" wp14:anchorId="2AD6757D" wp14:editId="5F9D04A3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55552" cy="10692058"/>
          <wp:effectExtent l="0" t="0" r="7620" b="0"/>
          <wp:wrapNone/>
          <wp:docPr id="1241293112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62681" name="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52" cy="1069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BB9"/>
    <w:multiLevelType w:val="singleLevel"/>
    <w:tmpl w:val="0778CA62"/>
    <w:lvl w:ilvl="0">
      <w:start w:val="1"/>
      <w:numFmt w:val="bullet"/>
      <w:pStyle w:val="Punktliste"/>
      <w:lvlText w:val="•"/>
      <w:lvlJc w:val="left"/>
      <w:pPr>
        <w:tabs>
          <w:tab w:val="num" w:pos="540"/>
        </w:tabs>
        <w:ind w:left="540" w:hanging="270"/>
      </w:pPr>
    </w:lvl>
  </w:abstractNum>
  <w:abstractNum w:abstractNumId="1" w15:restartNumberingAfterBreak="0">
    <w:nsid w:val="4DA505D0"/>
    <w:multiLevelType w:val="hybridMultilevel"/>
    <w:tmpl w:val="B1AC98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5284">
    <w:abstractNumId w:val="1"/>
  </w:num>
  <w:num w:numId="2" w16cid:durableId="34768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82"/>
    <w:rsid w:val="00080769"/>
    <w:rsid w:val="001A0B81"/>
    <w:rsid w:val="001E4A31"/>
    <w:rsid w:val="002108A8"/>
    <w:rsid w:val="00232CBE"/>
    <w:rsid w:val="002C31CB"/>
    <w:rsid w:val="00377B69"/>
    <w:rsid w:val="003A6812"/>
    <w:rsid w:val="003C1A4B"/>
    <w:rsid w:val="004C0C69"/>
    <w:rsid w:val="004D4DE8"/>
    <w:rsid w:val="004F19F5"/>
    <w:rsid w:val="005C0BB5"/>
    <w:rsid w:val="00657804"/>
    <w:rsid w:val="006810BE"/>
    <w:rsid w:val="00722F52"/>
    <w:rsid w:val="00812095"/>
    <w:rsid w:val="008232FA"/>
    <w:rsid w:val="00834B1D"/>
    <w:rsid w:val="00841998"/>
    <w:rsid w:val="008452F3"/>
    <w:rsid w:val="008B649B"/>
    <w:rsid w:val="008E29F7"/>
    <w:rsid w:val="00A23773"/>
    <w:rsid w:val="00A4201A"/>
    <w:rsid w:val="00A61882"/>
    <w:rsid w:val="00AC15EC"/>
    <w:rsid w:val="00AC64E2"/>
    <w:rsid w:val="00AD1B6C"/>
    <w:rsid w:val="00AD1C4D"/>
    <w:rsid w:val="00B02A3C"/>
    <w:rsid w:val="00B13EB8"/>
    <w:rsid w:val="00B511A4"/>
    <w:rsid w:val="00B67756"/>
    <w:rsid w:val="00B7762A"/>
    <w:rsid w:val="00B84DEE"/>
    <w:rsid w:val="00B97A13"/>
    <w:rsid w:val="00BD05DA"/>
    <w:rsid w:val="00C07BA5"/>
    <w:rsid w:val="00C07E68"/>
    <w:rsid w:val="00C521CC"/>
    <w:rsid w:val="00CB63D9"/>
    <w:rsid w:val="00CB6E1D"/>
    <w:rsid w:val="00CD14D7"/>
    <w:rsid w:val="00CF2C7D"/>
    <w:rsid w:val="00D268B1"/>
    <w:rsid w:val="00D677B6"/>
    <w:rsid w:val="00D73AE5"/>
    <w:rsid w:val="00DC2E75"/>
    <w:rsid w:val="00DE6F3A"/>
    <w:rsid w:val="00E16625"/>
    <w:rsid w:val="00EE2064"/>
    <w:rsid w:val="00EF65AC"/>
    <w:rsid w:val="00F01D0B"/>
    <w:rsid w:val="00F37341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0303F"/>
  <w15:chartTrackingRefBased/>
  <w15:docId w15:val="{F2BDDCA5-325C-4A01-8FC6-CD7BB1FE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882"/>
    <w:pPr>
      <w:spacing w:after="120" w:line="300" w:lineRule="auto"/>
    </w:pPr>
    <w:rPr>
      <w:rFonts w:ascii="Aptos" w:eastAsiaTheme="minorEastAsia" w:hAnsi="Aptos"/>
      <w:color w:val="000000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C2E75"/>
    <w:pPr>
      <w:keepNext/>
      <w:keepLines/>
      <w:spacing w:before="360" w:after="80" w:line="259" w:lineRule="auto"/>
      <w:outlineLvl w:val="0"/>
    </w:pPr>
    <w:rPr>
      <w:rFonts w:ascii="Montserrat" w:eastAsiaTheme="majorEastAsia" w:hAnsi="Montserrat" w:cstheme="majorBidi"/>
      <w:b/>
      <w:color w:val="E45E27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2C7D"/>
    <w:pPr>
      <w:keepNext/>
      <w:keepLines/>
      <w:spacing w:before="160" w:after="80" w:line="259" w:lineRule="auto"/>
      <w:outlineLvl w:val="1"/>
    </w:pPr>
    <w:rPr>
      <w:rFonts w:ascii="Montserrat" w:eastAsiaTheme="majorEastAsia" w:hAnsi="Montserrat" w:cstheme="majorBidi"/>
      <w:color w:val="E45E27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F2C7D"/>
    <w:pPr>
      <w:keepNext/>
      <w:keepLines/>
      <w:spacing w:before="160" w:after="80" w:line="259" w:lineRule="auto"/>
      <w:outlineLvl w:val="2"/>
    </w:pPr>
    <w:rPr>
      <w:rFonts w:ascii="Montserrat" w:eastAsiaTheme="majorEastAsia" w:hAnsi="Montserrat" w:cstheme="majorBidi"/>
      <w:color w:val="5A2020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F2C7D"/>
    <w:pPr>
      <w:keepNext/>
      <w:keepLines/>
      <w:spacing w:before="80" w:after="40" w:line="259" w:lineRule="auto"/>
      <w:outlineLvl w:val="3"/>
    </w:pPr>
    <w:rPr>
      <w:rFonts w:ascii="Montserrat" w:eastAsiaTheme="majorEastAsia" w:hAnsi="Montserrat" w:cstheme="majorBidi"/>
      <w:i/>
      <w:iCs/>
      <w:color w:val="5A2020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F2C7D"/>
    <w:pPr>
      <w:keepNext/>
      <w:keepLines/>
      <w:spacing w:before="80" w:after="40" w:line="259" w:lineRule="auto"/>
      <w:outlineLvl w:val="4"/>
    </w:pPr>
    <w:rPr>
      <w:rFonts w:ascii="Montserrat" w:eastAsiaTheme="majorEastAsia" w:hAnsi="Montserrat" w:cstheme="majorBidi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7A13"/>
    <w:pPr>
      <w:keepNext/>
      <w:keepLines/>
      <w:spacing w:before="40" w:after="0" w:line="259" w:lineRule="auto"/>
      <w:outlineLvl w:val="5"/>
    </w:pPr>
    <w:rPr>
      <w:rFonts w:ascii="Montserrat" w:eastAsiaTheme="majorEastAsia" w:hAnsi="Montserrat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A13"/>
    <w:pPr>
      <w:keepNext/>
      <w:keepLines/>
      <w:spacing w:before="40" w:after="0" w:line="259" w:lineRule="auto"/>
      <w:outlineLvl w:val="6"/>
    </w:pPr>
    <w:rPr>
      <w:rFonts w:ascii="Montserrat" w:eastAsiaTheme="majorEastAsia" w:hAnsi="Montserrat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A13"/>
    <w:pPr>
      <w:keepNext/>
      <w:keepLines/>
      <w:spacing w:after="0" w:line="259" w:lineRule="auto"/>
      <w:outlineLvl w:val="7"/>
    </w:pPr>
    <w:rPr>
      <w:rFonts w:ascii="Montserrat" w:eastAsiaTheme="majorEastAsia" w:hAnsi="Montserrat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A13"/>
    <w:pPr>
      <w:keepNext/>
      <w:keepLines/>
      <w:spacing w:after="0" w:line="259" w:lineRule="auto"/>
      <w:outlineLvl w:val="8"/>
    </w:pPr>
    <w:rPr>
      <w:rFonts w:ascii="Montserrat" w:eastAsiaTheme="majorEastAsia" w:hAnsi="Montserrat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E75"/>
    <w:rPr>
      <w:rFonts w:ascii="Montserrat" w:eastAsiaTheme="majorEastAsia" w:hAnsi="Montserrat" w:cstheme="majorBidi"/>
      <w:b/>
      <w:color w:val="E45E27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2C7D"/>
    <w:rPr>
      <w:rFonts w:ascii="Montserrat" w:eastAsiaTheme="majorEastAsia" w:hAnsi="Montserrat" w:cstheme="majorBidi"/>
      <w:color w:val="E45E27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F2C7D"/>
    <w:rPr>
      <w:rFonts w:ascii="Montserrat" w:eastAsiaTheme="majorEastAsia" w:hAnsi="Montserrat" w:cstheme="majorBidi"/>
      <w:color w:val="5A2020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F2C7D"/>
    <w:rPr>
      <w:rFonts w:ascii="Montserrat" w:eastAsiaTheme="majorEastAsia" w:hAnsi="Montserrat" w:cstheme="majorBidi"/>
      <w:i/>
      <w:iCs/>
      <w:color w:val="5A20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CF2C7D"/>
    <w:rPr>
      <w:rFonts w:ascii="Montserrat" w:eastAsiaTheme="majorEastAsia" w:hAnsi="Montserrat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97A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7A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7A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7A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E75"/>
    <w:pPr>
      <w:spacing w:after="80" w:line="240" w:lineRule="auto"/>
      <w:contextualSpacing/>
    </w:pPr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2E75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E75"/>
    <w:pPr>
      <w:numPr>
        <w:ilvl w:val="1"/>
      </w:numPr>
      <w:spacing w:line="259" w:lineRule="auto"/>
    </w:pPr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E75"/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E75"/>
    <w:pPr>
      <w:spacing w:before="160" w:line="259" w:lineRule="auto"/>
      <w:jc w:val="center"/>
    </w:pPr>
    <w:rPr>
      <w:rFonts w:ascii="Montserrat" w:hAnsi="Montserrat"/>
      <w:i/>
      <w:iCs/>
      <w:color w:val="E45E27"/>
    </w:rPr>
  </w:style>
  <w:style w:type="character" w:customStyle="1" w:styleId="SitatTegn">
    <w:name w:val="Sitat Tegn"/>
    <w:basedOn w:val="Standardskriftforavsnitt"/>
    <w:link w:val="Sitat"/>
    <w:uiPriority w:val="29"/>
    <w:rsid w:val="00DC2E75"/>
    <w:rPr>
      <w:rFonts w:ascii="Montserrat" w:hAnsi="Montserrat"/>
      <w:i/>
      <w:iCs/>
      <w:color w:val="E45E27"/>
    </w:rPr>
  </w:style>
  <w:style w:type="paragraph" w:styleId="Listeavsnitt">
    <w:name w:val="List Paragraph"/>
    <w:basedOn w:val="Normal"/>
    <w:uiPriority w:val="34"/>
    <w:qFormat/>
    <w:rsid w:val="00B97A13"/>
    <w:pPr>
      <w:spacing w:line="259" w:lineRule="auto"/>
      <w:ind w:left="720"/>
      <w:contextualSpacing/>
    </w:pPr>
    <w:rPr>
      <w:rFonts w:ascii="Montserrat" w:hAnsi="Montserrat"/>
    </w:rPr>
  </w:style>
  <w:style w:type="character" w:styleId="Sterkutheving">
    <w:name w:val="Intense Emphasis"/>
    <w:basedOn w:val="Standardskriftforavsnitt"/>
    <w:uiPriority w:val="21"/>
    <w:qFormat/>
    <w:rsid w:val="00B97A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Montserrat" w:hAnsi="Montserrat"/>
      <w:i/>
      <w:iCs/>
      <w:color w:val="000000" w:themeColor="tex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1B6C"/>
    <w:rPr>
      <w:rFonts w:ascii="Montserrat" w:hAnsi="Montserrat"/>
      <w:i/>
      <w:iCs/>
      <w:color w:val="000000" w:themeColor="text1"/>
    </w:rPr>
  </w:style>
  <w:style w:type="character" w:styleId="Sterkreferanse">
    <w:name w:val="Intense Reference"/>
    <w:basedOn w:val="Standardskriftforavsnitt"/>
    <w:uiPriority w:val="32"/>
    <w:qFormat/>
    <w:rsid w:val="00AD1B6C"/>
    <w:rPr>
      <w:rFonts w:ascii="Montserrat" w:hAnsi="Montserrat"/>
      <w:b w:val="0"/>
      <w:bCs/>
      <w:i/>
      <w:smallCaps/>
      <w:color w:val="5A2020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</w:rPr>
  </w:style>
  <w:style w:type="character" w:customStyle="1" w:styleId="TopptekstTegn">
    <w:name w:val="Topptekst Tegn"/>
    <w:basedOn w:val="Standardskriftforavsnitt"/>
    <w:link w:val="Topptekst"/>
    <w:uiPriority w:val="99"/>
    <w:rsid w:val="00B97A13"/>
  </w:style>
  <w:style w:type="paragraph" w:styleId="Bunntekst">
    <w:name w:val="footer"/>
    <w:basedOn w:val="Normal"/>
    <w:link w:val="Bunn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</w:rPr>
  </w:style>
  <w:style w:type="character" w:customStyle="1" w:styleId="BunntekstTegn">
    <w:name w:val="Bunntekst Tegn"/>
    <w:basedOn w:val="Standardskriftforavsnitt"/>
    <w:link w:val="Bunntekst"/>
    <w:uiPriority w:val="99"/>
    <w:rsid w:val="00B97A13"/>
  </w:style>
  <w:style w:type="paragraph" w:customStyle="1" w:styleId="KBTFagskole">
    <w:name w:val="KBT Fagskole"/>
    <w:basedOn w:val="Normal"/>
    <w:link w:val="KBTFagskoleTegn"/>
    <w:rsid w:val="00CF2C7D"/>
    <w:pPr>
      <w:spacing w:line="259" w:lineRule="auto"/>
    </w:pPr>
    <w:rPr>
      <w:rFonts w:ascii="Montserrat" w:hAnsi="Montserrat"/>
    </w:rPr>
  </w:style>
  <w:style w:type="character" w:customStyle="1" w:styleId="KBTFagskoleTegn">
    <w:name w:val="KBT Fagskole Tegn"/>
    <w:basedOn w:val="Standardskriftforavsnitt"/>
    <w:link w:val="KBTFagskole"/>
    <w:rsid w:val="00CF2C7D"/>
    <w:rPr>
      <w:rFonts w:ascii="Montserrat" w:hAnsi="Montserrat"/>
    </w:rPr>
  </w:style>
  <w:style w:type="character" w:styleId="Svakreferanse">
    <w:name w:val="Subtle Reference"/>
    <w:basedOn w:val="Standardskriftforavsnitt"/>
    <w:uiPriority w:val="31"/>
    <w:qFormat/>
    <w:rsid w:val="00AD1B6C"/>
    <w:rPr>
      <w:rFonts w:ascii="Montserrat Light" w:hAnsi="Montserrat Light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AD1B6C"/>
    <w:rPr>
      <w:rFonts w:ascii="Montserrat" w:hAnsi="Montserrat"/>
      <w:b/>
      <w:bCs/>
      <w:i w:val="0"/>
      <w:iCs/>
      <w:spacing w:val="5"/>
      <w:sz w:val="36"/>
      <w:u w:val="none"/>
    </w:rPr>
  </w:style>
  <w:style w:type="table" w:styleId="Tabellrutenett">
    <w:name w:val="Table Grid"/>
    <w:basedOn w:val="Vanligtabell"/>
    <w:uiPriority w:val="59"/>
    <w:rsid w:val="00AD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E4A3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E4A31"/>
    <w:rPr>
      <w:color w:val="605E5C"/>
      <w:shd w:val="clear" w:color="auto" w:fill="E1DFDD"/>
    </w:rPr>
  </w:style>
  <w:style w:type="paragraph" w:styleId="Punktliste">
    <w:name w:val="List Bullet"/>
    <w:basedOn w:val="Normal"/>
    <w:uiPriority w:val="99"/>
    <w:unhideWhenUsed/>
    <w:rsid w:val="00A61882"/>
    <w:pPr>
      <w:numPr>
        <w:numId w:val="2"/>
      </w:numPr>
      <w:tabs>
        <w:tab w:val="clear" w:pos="540"/>
      </w:tabs>
      <w:ind w:left="0" w:firstLine="0"/>
      <w:contextualSpacing/>
    </w:pPr>
  </w:style>
  <w:style w:type="paragraph" w:customStyle="1" w:styleId="Lead">
    <w:name w:val="Lead"/>
    <w:rsid w:val="00A61882"/>
    <w:pPr>
      <w:spacing w:after="200" w:line="288" w:lineRule="auto"/>
    </w:pPr>
    <w:rPr>
      <w:rFonts w:ascii="Aptos" w:eastAsiaTheme="minorEastAsia" w:hAnsi="Aptos"/>
      <w:color w:val="4A4A4A"/>
      <w:kern w:val="0"/>
      <w:lang w:val="en-US"/>
      <w14:ligatures w14:val="none"/>
    </w:rPr>
  </w:style>
  <w:style w:type="paragraph" w:customStyle="1" w:styleId="BulletCustom">
    <w:name w:val="BulletCustom"/>
    <w:rsid w:val="00A61882"/>
    <w:pPr>
      <w:spacing w:after="80" w:line="300" w:lineRule="auto"/>
      <w:ind w:left="539" w:hanging="272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customStyle="1" w:styleId="Checklist">
    <w:name w:val="Checklist"/>
    <w:rsid w:val="00A61882"/>
    <w:pPr>
      <w:spacing w:after="100" w:line="288" w:lineRule="auto"/>
      <w:ind w:left="170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05DA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BD05DA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BD05DA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BD05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.ntnu.no/oppgaveskriving/notate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dlguidelines.cast.org/action-expression/strategy-development/monitoring-progres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dlguidelines.cast.org/action-expression/strategy-developmen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earningscientists.org/blog/2016/6/23-1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arningscientists.org/blog/2016/7/21-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Vornes\OneDrive%20-%20KBT%20Kompetanse%20AS\Skrivebord\Rutiner%20sjekklister\2025%20Dokumentmal%2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8fcb9-b719-48db-a656-9b2625bfd3ee">
      <Terms xmlns="http://schemas.microsoft.com/office/infopath/2007/PartnerControls"/>
    </lcf76f155ced4ddcb4097134ff3c332f>
    <INFO xmlns="0ff8fcb9-b719-48db-a656-9b2625bfd3ee" xsi:nil="true"/>
    <TaxCatchAll xmlns="4457b2e8-5bfb-4c8e-b5b4-b5d7ad4943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6051CD9E5F124188A3393E236D7B46" ma:contentTypeVersion="23" ma:contentTypeDescription="Opprett et nytt dokument." ma:contentTypeScope="" ma:versionID="92db7251421cb8b8efcc8f3b8d08943e">
  <xsd:schema xmlns:xsd="http://www.w3.org/2001/XMLSchema" xmlns:xs="http://www.w3.org/2001/XMLSchema" xmlns:p="http://schemas.microsoft.com/office/2006/metadata/properties" xmlns:ns2="0ff8fcb9-b719-48db-a656-9b2625bfd3ee" xmlns:ns3="4457b2e8-5bfb-4c8e-b5b4-b5d7ad494392" targetNamespace="http://schemas.microsoft.com/office/2006/metadata/properties" ma:root="true" ma:fieldsID="4cc996c5dca8673dca03c6ffca958c0d" ns2:_="" ns3:_="">
    <xsd:import namespace="0ff8fcb9-b719-48db-a656-9b2625bfd3ee"/>
    <xsd:import namespace="4457b2e8-5bfb-4c8e-b5b4-b5d7ad494392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8fcb9-b719-48db-a656-9b2625bfd3ee" elementFormDefault="qualified">
    <xsd:import namespace="http://schemas.microsoft.com/office/2006/documentManagement/types"/>
    <xsd:import namespace="http://schemas.microsoft.com/office/infopath/2007/PartnerControls"/>
    <xsd:element name="INFO" ma:index="2" nillable="true" ma:displayName="INFO" ma:format="Dropdown" ma:internalName="INFO">
      <xsd:simpleType>
        <xsd:restriction base="dms:Not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f945264-40fb-4ae3-a836-1560f2894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7b2e8-5bfb-4c8e-b5b4-b5d7ad494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a259292d-5e37-4eb4-aa31-2f70b74cf5d4}" ma:internalName="TaxCatchAll" ma:readOnly="false" ma:showField="CatchAllData" ma:web="4457b2e8-5bfb-4c8e-b5b4-b5d7ad494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038E8-73C7-459C-9344-6AD1E889C8B7}">
  <ds:schemaRefs>
    <ds:schemaRef ds:uri="http://schemas.microsoft.com/office/2006/metadata/properties"/>
    <ds:schemaRef ds:uri="http://schemas.microsoft.com/office/infopath/2007/PartnerControls"/>
    <ds:schemaRef ds:uri="0ff8fcb9-b719-48db-a656-9b2625bfd3ee"/>
    <ds:schemaRef ds:uri="4457b2e8-5bfb-4c8e-b5b4-b5d7ad494392"/>
  </ds:schemaRefs>
</ds:datastoreItem>
</file>

<file path=customXml/itemProps2.xml><?xml version="1.0" encoding="utf-8"?>
<ds:datastoreItem xmlns:ds="http://schemas.openxmlformats.org/officeDocument/2006/customXml" ds:itemID="{07E30C22-EB28-478D-BC15-05905708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E1E3C-13D2-49BB-95F9-CFDA4461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8fcb9-b719-48db-a656-9b2625bfd3ee"/>
    <ds:schemaRef ds:uri="4457b2e8-5bfb-4c8e-b5b4-b5d7ad494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0A6BD5-FE5A-40B3-8C55-FE714AF6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Dokumentmal .dotx</Template>
  <TotalTime>47</TotalTime>
  <Pages>16</Pages>
  <Words>2333</Words>
  <Characters>12366</Characters>
  <Application>Microsoft Office Word</Application>
  <DocSecurity>0</DocSecurity>
  <Lines>103</Lines>
  <Paragraphs>29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25</vt:i4>
      </vt:variant>
    </vt:vector>
  </HeadingPairs>
  <TitlesOfParts>
    <vt:vector size="26" baseType="lpstr">
      <vt:lpstr/>
      <vt:lpstr>ARBEIDSHEFTE FOR EK001T</vt:lpstr>
      <vt:lpstr>    Slik bruker du arbeidsheftet</vt:lpstr>
      <vt:lpstr>    Tre nivåer for dagsform</vt:lpstr>
      <vt:lpstr>    1. Arbeid i avgrensede eksamensøkter</vt:lpstr>
      <vt:lpstr>        Før, under og etter økten</vt:lpstr>
      <vt:lpstr>    2. Arbeid med én del om gangen</vt:lpstr>
      <vt:lpstr>    En mulig rekkefølge</vt:lpstr>
      <vt:lpstr>    Min arbeidsdel nå</vt:lpstr>
      <vt:lpstr>    3. Bruk pensum målrettet</vt:lpstr>
      <vt:lpstr>    Spør før du leser</vt:lpstr>
      <vt:lpstr>    Les med et konkret oppdrag</vt:lpstr>
      <vt:lpstr>    Pensum jeg fant – kilde 1</vt:lpstr>
      <vt:lpstr>    Pensum jeg fant – kilde 2</vt:lpstr>
      <vt:lpstr>    4. Bruk en fremdriftslogg</vt:lpstr>
      <vt:lpstr>    5. Rediger teksten i flere runder</vt:lpstr>
      <vt:lpstr>    Runde 1 – innhold</vt:lpstr>
      <vt:lpstr>    Runde 2 – struktur</vt:lpstr>
      <vt:lpstr>    Runde 3 – pensum og kilder</vt:lpstr>
      <vt:lpstr>    Runde 4 – språk og formelle krav</vt:lpstr>
      <vt:lpstr>    6. Når du står fast</vt:lpstr>
      <vt:lpstr>    Min stopp-sjekk</vt:lpstr>
      <vt:lpstr>    7. Plan fram mot innlevering</vt:lpstr>
      <vt:lpstr>    Siste kontroll før innlevering</vt:lpstr>
      <vt:lpstr>Min neste arbeidsøkt – kortversjon</vt:lpstr>
      <vt:lpstr>Faglig grunnlag og videre støtte</vt:lpstr>
    </vt:vector>
  </TitlesOfParts>
  <Company/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Vornes</dc:creator>
  <cp:keywords/>
  <dc:description/>
  <cp:lastModifiedBy>Yvonne Vornes</cp:lastModifiedBy>
  <cp:revision>5</cp:revision>
  <cp:lastPrinted>2024-06-27T14:48:00Z</cp:lastPrinted>
  <dcterms:created xsi:type="dcterms:W3CDTF">2026-08-29T14:52:00Z</dcterms:created>
  <dcterms:modified xsi:type="dcterms:W3CDTF">2026-08-29T15:39:00Z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0x010100486051CD9E5F124188A3393E236D7B46</vt:lpwstr>
  </property>
</Properties>
</file>